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E0A" w:rsidRPr="008A3A47" w:rsidRDefault="007E6E0A" w:rsidP="009E0F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3A4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Федеральная служба по надзору в сфере образования и науки</w:t>
      </w:r>
    </w:p>
    <w:p w:rsidR="007E6E0A" w:rsidRPr="009E0F3C" w:rsidRDefault="007E6E0A" w:rsidP="00834CB1">
      <w:pPr>
        <w:rPr>
          <w:rFonts w:ascii="Times New Roman" w:hAnsi="Times New Roman" w:cs="Times New Roman"/>
        </w:rPr>
      </w:pPr>
    </w:p>
    <w:p w:rsidR="007E6E0A" w:rsidRPr="009E0F3C" w:rsidRDefault="007E6E0A" w:rsidP="00834CB1">
      <w:pPr>
        <w:rPr>
          <w:rFonts w:ascii="Times New Roman" w:hAnsi="Times New Roman" w:cs="Times New Roman"/>
        </w:rPr>
      </w:pPr>
    </w:p>
    <w:p w:rsidR="007E6E0A" w:rsidRDefault="007E6E0A" w:rsidP="00D444F4">
      <w:pPr>
        <w:ind w:firstLine="0"/>
        <w:rPr>
          <w:rFonts w:ascii="Times New Roman" w:hAnsi="Times New Roman" w:cs="Times New Roman"/>
        </w:rPr>
      </w:pPr>
    </w:p>
    <w:p w:rsidR="007E6E0A" w:rsidRDefault="007E6E0A" w:rsidP="00D444F4">
      <w:pPr>
        <w:ind w:firstLine="0"/>
        <w:rPr>
          <w:rFonts w:ascii="Times New Roman" w:hAnsi="Times New Roman" w:cs="Times New Roman"/>
        </w:rPr>
      </w:pPr>
    </w:p>
    <w:p w:rsidR="007E6E0A" w:rsidRDefault="007E6E0A" w:rsidP="00D444F4">
      <w:pPr>
        <w:ind w:firstLine="0"/>
        <w:rPr>
          <w:rFonts w:ascii="Times New Roman" w:hAnsi="Times New Roman" w:cs="Times New Roman"/>
        </w:rPr>
      </w:pPr>
    </w:p>
    <w:p w:rsidR="007E6E0A" w:rsidRDefault="007E6E0A" w:rsidP="00D444F4">
      <w:pPr>
        <w:ind w:firstLine="0"/>
        <w:rPr>
          <w:rFonts w:ascii="Times New Roman" w:hAnsi="Times New Roman" w:cs="Times New Roman"/>
        </w:rPr>
      </w:pPr>
    </w:p>
    <w:p w:rsidR="007E6E0A" w:rsidRDefault="007E6E0A" w:rsidP="00D444F4">
      <w:pPr>
        <w:ind w:firstLine="0"/>
        <w:rPr>
          <w:rFonts w:ascii="Times New Roman" w:hAnsi="Times New Roman" w:cs="Times New Roman"/>
        </w:rPr>
      </w:pPr>
    </w:p>
    <w:p w:rsidR="007E6E0A" w:rsidRPr="009E0F3C" w:rsidRDefault="007E6E0A" w:rsidP="00D444F4">
      <w:pPr>
        <w:ind w:firstLine="0"/>
        <w:rPr>
          <w:rFonts w:ascii="Times New Roman" w:hAnsi="Times New Roman" w:cs="Times New Roman"/>
        </w:rPr>
      </w:pPr>
    </w:p>
    <w:p w:rsidR="007E6E0A" w:rsidRPr="009E0F3C" w:rsidRDefault="007E6E0A" w:rsidP="009E0F3C">
      <w:pPr>
        <w:ind w:firstLine="0"/>
        <w:rPr>
          <w:rFonts w:ascii="Times New Roman" w:hAnsi="Times New Roman" w:cs="Times New Roman"/>
        </w:rPr>
      </w:pPr>
    </w:p>
    <w:p w:rsidR="007E6E0A" w:rsidRPr="008A3A47" w:rsidRDefault="007E6E0A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  <w:lang w:eastAsia="en-US"/>
        </w:rPr>
      </w:pPr>
      <w:r w:rsidRPr="008A3A47">
        <w:rPr>
          <w:rFonts w:ascii="Times New Roman" w:hAnsi="Times New Roman" w:cs="Times New Roman"/>
          <w:b/>
          <w:bCs/>
          <w:sz w:val="56"/>
          <w:szCs w:val="56"/>
          <w:lang w:eastAsia="en-US"/>
        </w:rPr>
        <w:t xml:space="preserve">Правила заполнения бланков </w:t>
      </w:r>
    </w:p>
    <w:p w:rsidR="007E6E0A" w:rsidRPr="008A3A47" w:rsidRDefault="007E6E0A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  <w:lang w:eastAsia="en-US"/>
        </w:rPr>
      </w:pPr>
      <w:r w:rsidRPr="008A3A47">
        <w:rPr>
          <w:rFonts w:ascii="Times New Roman" w:hAnsi="Times New Roman" w:cs="Times New Roman"/>
          <w:b/>
          <w:bCs/>
          <w:sz w:val="56"/>
          <w:szCs w:val="56"/>
          <w:lang w:eastAsia="en-US"/>
        </w:rPr>
        <w:t>единого государственного экзамена</w:t>
      </w:r>
    </w:p>
    <w:p w:rsidR="007E6E0A" w:rsidRPr="008A3A47" w:rsidRDefault="007E6E0A" w:rsidP="00D5139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A3A47">
        <w:rPr>
          <w:rFonts w:ascii="Times New Roman" w:hAnsi="Times New Roman" w:cs="Times New Roman"/>
          <w:b/>
          <w:bCs/>
          <w:sz w:val="56"/>
          <w:szCs w:val="56"/>
          <w:lang w:eastAsia="en-US"/>
        </w:rPr>
        <w:t>в 2015 году</w:t>
      </w:r>
    </w:p>
    <w:p w:rsidR="007E6E0A" w:rsidRPr="009E0F3C" w:rsidRDefault="007E6E0A" w:rsidP="00834CB1">
      <w:pPr>
        <w:rPr>
          <w:rFonts w:ascii="Times New Roman" w:hAnsi="Times New Roman" w:cs="Times New Roman"/>
        </w:rPr>
      </w:pPr>
    </w:p>
    <w:p w:rsidR="007E6E0A" w:rsidRPr="009E0F3C" w:rsidRDefault="007E6E0A" w:rsidP="00834CB1">
      <w:pPr>
        <w:rPr>
          <w:rFonts w:ascii="Times New Roman" w:hAnsi="Times New Roman" w:cs="Times New Roman"/>
        </w:rPr>
      </w:pPr>
    </w:p>
    <w:p w:rsidR="007E6E0A" w:rsidRPr="009E0F3C" w:rsidRDefault="007E6E0A" w:rsidP="00834CB1">
      <w:pPr>
        <w:rPr>
          <w:rFonts w:ascii="Times New Roman" w:hAnsi="Times New Roman" w:cs="Times New Roman"/>
        </w:rPr>
      </w:pPr>
    </w:p>
    <w:p w:rsidR="007E6E0A" w:rsidRPr="009E0F3C" w:rsidRDefault="007E6E0A" w:rsidP="00834CB1">
      <w:pPr>
        <w:rPr>
          <w:rFonts w:ascii="Times New Roman" w:hAnsi="Times New Roman" w:cs="Times New Roman"/>
        </w:rPr>
      </w:pPr>
    </w:p>
    <w:p w:rsidR="007E6E0A" w:rsidRPr="009E0F3C" w:rsidRDefault="007E6E0A" w:rsidP="00834CB1">
      <w:pPr>
        <w:rPr>
          <w:rFonts w:ascii="Times New Roman" w:hAnsi="Times New Roman" w:cs="Times New Roman"/>
        </w:rPr>
      </w:pPr>
    </w:p>
    <w:p w:rsidR="007E6E0A" w:rsidRPr="009E0F3C" w:rsidRDefault="007E6E0A" w:rsidP="00834CB1">
      <w:pPr>
        <w:rPr>
          <w:rFonts w:ascii="Times New Roman" w:hAnsi="Times New Roman" w:cs="Times New Roman"/>
        </w:rPr>
      </w:pPr>
    </w:p>
    <w:p w:rsidR="007E6E0A" w:rsidRDefault="007E6E0A" w:rsidP="00834CB1">
      <w:pPr>
        <w:rPr>
          <w:rFonts w:ascii="Times New Roman" w:hAnsi="Times New Roman" w:cs="Times New Roman"/>
        </w:rPr>
      </w:pPr>
    </w:p>
    <w:p w:rsidR="007E6E0A" w:rsidRDefault="007E6E0A" w:rsidP="00834CB1">
      <w:pPr>
        <w:rPr>
          <w:rFonts w:ascii="Times New Roman" w:hAnsi="Times New Roman" w:cs="Times New Roman"/>
        </w:rPr>
      </w:pPr>
    </w:p>
    <w:p w:rsidR="007E6E0A" w:rsidRDefault="007E6E0A" w:rsidP="00834CB1">
      <w:pPr>
        <w:rPr>
          <w:rFonts w:ascii="Times New Roman" w:hAnsi="Times New Roman" w:cs="Times New Roman"/>
        </w:rPr>
      </w:pPr>
    </w:p>
    <w:p w:rsidR="007E6E0A" w:rsidRDefault="007E6E0A" w:rsidP="00834CB1">
      <w:pPr>
        <w:rPr>
          <w:rFonts w:ascii="Times New Roman" w:hAnsi="Times New Roman" w:cs="Times New Roman"/>
        </w:rPr>
      </w:pPr>
    </w:p>
    <w:p w:rsidR="007E6E0A" w:rsidRPr="009E0F3C" w:rsidRDefault="007E6E0A" w:rsidP="00834CB1">
      <w:pPr>
        <w:rPr>
          <w:rFonts w:ascii="Times New Roman" w:hAnsi="Times New Roman" w:cs="Times New Roman"/>
        </w:rPr>
      </w:pPr>
    </w:p>
    <w:p w:rsidR="007E6E0A" w:rsidRDefault="007E6E0A" w:rsidP="00834CB1">
      <w:pPr>
        <w:rPr>
          <w:rFonts w:ascii="Times New Roman" w:hAnsi="Times New Roman" w:cs="Times New Roman"/>
          <w:lang w:val="en-US"/>
        </w:rPr>
      </w:pPr>
    </w:p>
    <w:p w:rsidR="007E6E0A" w:rsidRPr="00463206" w:rsidRDefault="007E6E0A" w:rsidP="00834CB1">
      <w:pPr>
        <w:rPr>
          <w:rFonts w:ascii="Times New Roman" w:hAnsi="Times New Roman" w:cs="Times New Roman"/>
          <w:lang w:val="en-US"/>
        </w:rPr>
      </w:pPr>
    </w:p>
    <w:p w:rsidR="007E6E0A" w:rsidRPr="008A3A47" w:rsidRDefault="007E6E0A" w:rsidP="00BC2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3A47">
        <w:rPr>
          <w:rFonts w:ascii="Times New Roman" w:hAnsi="Times New Roman" w:cs="Times New Roman"/>
          <w:b/>
          <w:bCs/>
          <w:sz w:val="32"/>
          <w:szCs w:val="32"/>
          <w:lang w:eastAsia="en-US"/>
        </w:rPr>
        <w:t>Москва</w:t>
      </w:r>
      <w:r>
        <w:rPr>
          <w:rFonts w:ascii="Times New Roman" w:hAnsi="Times New Roman" w:cs="Times New Roman"/>
          <w:b/>
          <w:bCs/>
          <w:sz w:val="32"/>
          <w:szCs w:val="32"/>
          <w:lang w:eastAsia="en-US"/>
        </w:rPr>
        <w:t>,</w:t>
      </w:r>
      <w:r w:rsidRPr="008A3A47">
        <w:rPr>
          <w:rFonts w:ascii="Times New Roman" w:hAnsi="Times New Roman" w:cs="Times New Roman"/>
          <w:b/>
          <w:bCs/>
          <w:sz w:val="32"/>
          <w:szCs w:val="32"/>
          <w:lang w:eastAsia="en-US"/>
        </w:rPr>
        <w:t xml:space="preserve"> 2015</w:t>
      </w:r>
    </w:p>
    <w:p w:rsidR="007E6E0A" w:rsidRPr="00BD724A" w:rsidRDefault="007E6E0A" w:rsidP="00FD5C76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BD724A">
        <w:rPr>
          <w:rFonts w:ascii="Times New Roman" w:hAnsi="Times New Roman" w:cs="Times New Roman"/>
          <w:b/>
          <w:bCs/>
          <w:sz w:val="32"/>
          <w:szCs w:val="32"/>
        </w:rPr>
        <w:t>Оглавление</w:t>
      </w:r>
    </w:p>
    <w:p w:rsidR="007E6E0A" w:rsidRPr="00A74FF8" w:rsidRDefault="007E6E0A">
      <w:pPr>
        <w:pStyle w:val="TOC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begin"/>
      </w:r>
      <w:r w:rsidRPr="00A74FF8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A74FF8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11274956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Перечень условных обозначений, сокращений и терминов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_Toc411274956 \h </w:instrText>
        </w:r>
        <w:r w:rsidRPr="004D7408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E6E0A" w:rsidRPr="00A74FF8" w:rsidRDefault="007E6E0A">
      <w:pPr>
        <w:pStyle w:val="TOC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7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1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_Toc411274957 \h </w:instrText>
        </w:r>
        <w:r w:rsidRPr="004D7408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E6E0A" w:rsidRPr="00A74FF8" w:rsidRDefault="007E6E0A">
      <w:pPr>
        <w:pStyle w:val="TOC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8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2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Описание бланков ЕГЭ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_Toc411274958 \h </w:instrText>
        </w:r>
        <w:r w:rsidRPr="004D7408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E6E0A" w:rsidRPr="00A74FF8" w:rsidRDefault="007E6E0A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9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2.1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Бланк регистрации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_Toc411274959 \h </w:instrText>
        </w:r>
        <w:r w:rsidRPr="004D7408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E6E0A" w:rsidRPr="00A74FF8" w:rsidRDefault="007E6E0A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0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2.2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Бланк ответов № 1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_Toc411274960 \h </w:instrText>
        </w:r>
        <w:r w:rsidRPr="004D7408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E6E0A" w:rsidRPr="00A74FF8" w:rsidRDefault="007E6E0A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1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2.3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Бланк ответов № 2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_Toc411274961 \h </w:instrText>
        </w:r>
        <w:r w:rsidRPr="004D7408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E6E0A" w:rsidRPr="00A74FF8" w:rsidRDefault="007E6E0A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2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2.4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Дополнительный бланк ответов № 2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_Toc411274962 \h </w:instrText>
        </w:r>
        <w:r w:rsidRPr="004D7408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E6E0A" w:rsidRPr="00A74FF8" w:rsidRDefault="007E6E0A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3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2.5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Бланк регистрации устного экзамена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_Toc411274963 \h </w:instrText>
        </w:r>
        <w:r w:rsidRPr="004D7408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E6E0A" w:rsidRPr="00A74FF8" w:rsidRDefault="007E6E0A">
      <w:pPr>
        <w:pStyle w:val="TOC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4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Правила заполнения бланков ЕГЭ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_Toc411274964 \h </w:instrText>
        </w:r>
        <w:r w:rsidRPr="004D7408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E6E0A" w:rsidRPr="00A74FF8" w:rsidRDefault="007E6E0A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5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3.1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Общая часть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_Toc411274965 \h </w:instrText>
        </w:r>
        <w:r w:rsidRPr="004D7408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E6E0A" w:rsidRPr="00A74FF8" w:rsidRDefault="007E6E0A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6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3.2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Основные правила заполнения бланков ЕГЭ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_Toc411274966 \h </w:instrText>
        </w:r>
        <w:r w:rsidRPr="004D7408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E6E0A" w:rsidRPr="00A74FF8" w:rsidRDefault="007E6E0A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7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3.3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(рис. 1)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_Toc411274967 \h </w:instrText>
        </w:r>
        <w:r w:rsidRPr="004D7408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E6E0A" w:rsidRPr="00A74FF8" w:rsidRDefault="007E6E0A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8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3.4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Заполнение бланка ответов № 1 (рис. 6)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_Toc411274968 \h </w:instrText>
        </w:r>
        <w:r w:rsidRPr="004D7408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E6E0A" w:rsidRPr="00A74FF8" w:rsidRDefault="007E6E0A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9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3.5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Заполнение бланка ответов № 2 (рис. 9)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_Toc411274969 \h </w:instrText>
        </w:r>
        <w:r w:rsidRPr="004D7408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E6E0A" w:rsidRPr="00A74FF8" w:rsidRDefault="007E6E0A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0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3.6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Заполнение дополнительного бланка ответов № 2 (рис. 10)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_Toc411274970 \h </w:instrText>
        </w:r>
        <w:r w:rsidRPr="004D7408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E6E0A" w:rsidRPr="00A74FF8" w:rsidRDefault="007E6E0A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1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3.7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устного экзамена (рис.11)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_Toc411274971 \h </w:instrText>
        </w:r>
        <w:r w:rsidRPr="004D7408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E6E0A" w:rsidRPr="00A74FF8" w:rsidRDefault="007E6E0A">
      <w:pPr>
        <w:pStyle w:val="TOC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2" w:history="1">
        <w:r w:rsidRPr="00A74FF8">
          <w:rPr>
            <w:rStyle w:val="Hyperlink"/>
            <w:rFonts w:ascii="Times New Roman" w:hAnsi="Times New Roman" w:cs="Times New Roman"/>
            <w:noProof/>
            <w:kern w:val="32"/>
            <w:sz w:val="28"/>
            <w:szCs w:val="28"/>
          </w:rPr>
          <w:t xml:space="preserve">Приложение 1. Примерный перечень часто используемых при проведении </w:t>
        </w:r>
        <w:r>
          <w:rPr>
            <w:rStyle w:val="Hyperlink"/>
            <w:rFonts w:ascii="Times New Roman" w:hAnsi="Times New Roman" w:cs="Times New Roman"/>
            <w:noProof/>
            <w:kern w:val="32"/>
            <w:sz w:val="28"/>
            <w:szCs w:val="28"/>
            <w:lang w:val="en-US"/>
          </w:rPr>
          <w:t xml:space="preserve">   </w:t>
        </w:r>
        <w:r w:rsidRPr="00A74FF8">
          <w:rPr>
            <w:rStyle w:val="Hyperlink"/>
            <w:rFonts w:ascii="Times New Roman" w:hAnsi="Times New Roman" w:cs="Times New Roman"/>
            <w:noProof/>
            <w:kern w:val="32"/>
            <w:sz w:val="28"/>
            <w:szCs w:val="28"/>
          </w:rPr>
          <w:t>ЕГЭ документов, удостоверяющих личность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_Toc411274972 \h </w:instrText>
        </w:r>
        <w:r w:rsidRPr="004D7408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E6E0A" w:rsidRDefault="007E6E0A" w:rsidP="001115DF">
      <w:pPr>
        <w:rPr>
          <w:rFonts w:ascii="Times New Roman" w:hAnsi="Times New Roman" w:cs="Times New Roman"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6E0A" w:rsidRDefault="007E6E0A" w:rsidP="001115DF">
      <w:pPr>
        <w:rPr>
          <w:rFonts w:ascii="Times New Roman" w:hAnsi="Times New Roman" w:cs="Times New Roman"/>
          <w:sz w:val="28"/>
          <w:szCs w:val="28"/>
        </w:rPr>
      </w:pPr>
    </w:p>
    <w:p w:rsidR="007E6E0A" w:rsidRDefault="007E6E0A" w:rsidP="001115DF">
      <w:pPr>
        <w:rPr>
          <w:rFonts w:ascii="Times New Roman" w:hAnsi="Times New Roman" w:cs="Times New Roman"/>
          <w:sz w:val="28"/>
          <w:szCs w:val="28"/>
        </w:rPr>
      </w:pPr>
    </w:p>
    <w:p w:rsidR="007E6E0A" w:rsidRDefault="007E6E0A" w:rsidP="001115DF">
      <w:pPr>
        <w:rPr>
          <w:rFonts w:ascii="Times New Roman" w:hAnsi="Times New Roman" w:cs="Times New Roman"/>
          <w:sz w:val="28"/>
          <w:szCs w:val="28"/>
        </w:rPr>
      </w:pPr>
    </w:p>
    <w:p w:rsidR="007E6E0A" w:rsidRDefault="007E6E0A" w:rsidP="001115DF">
      <w:pPr>
        <w:rPr>
          <w:rFonts w:ascii="Times New Roman" w:hAnsi="Times New Roman" w:cs="Times New Roman"/>
          <w:sz w:val="28"/>
          <w:szCs w:val="28"/>
        </w:rPr>
      </w:pPr>
    </w:p>
    <w:p w:rsidR="007E6E0A" w:rsidRPr="00951F51" w:rsidRDefault="007E6E0A" w:rsidP="000F3CFE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E6E0A" w:rsidRPr="00B5549A" w:rsidRDefault="007E6E0A" w:rsidP="004C1AEF">
      <w:pPr>
        <w:pStyle w:val="Heading1"/>
        <w:numPr>
          <w:ilvl w:val="0"/>
          <w:numId w:val="0"/>
        </w:numPr>
        <w:spacing w:line="240" w:lineRule="auto"/>
        <w:ind w:left="432"/>
        <w:jc w:val="center"/>
        <w:rPr>
          <w:rFonts w:ascii="Times New Roman" w:hAnsi="Times New Roman" w:cs="Times New Roman"/>
        </w:rPr>
      </w:pPr>
      <w:bookmarkStart w:id="0" w:name="_Toc411274956"/>
      <w:r w:rsidRPr="00463206">
        <w:rPr>
          <w:rFonts w:ascii="Times New Roman" w:hAnsi="Times New Roman" w:cs="Times New Roman"/>
        </w:rPr>
        <w:t>Перечень условных обозначений, сокращений и терминов</w:t>
      </w:r>
      <w:bookmarkEnd w:id="0"/>
    </w:p>
    <w:p w:rsidR="007E6E0A" w:rsidRPr="00DE3A17" w:rsidRDefault="007E6E0A" w:rsidP="004C1AEF">
      <w:pPr>
        <w:spacing w:line="240" w:lineRule="auto"/>
        <w:ind w:firstLine="0"/>
      </w:pPr>
    </w:p>
    <w:tbl>
      <w:tblPr>
        <w:tblW w:w="5000" w:type="pct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664"/>
        <w:gridCol w:w="7473"/>
      </w:tblGrid>
      <w:tr w:rsidR="007E6E0A" w:rsidRPr="00594AE9">
        <w:trPr>
          <w:cantSplit/>
        </w:trPr>
        <w:tc>
          <w:tcPr>
            <w:tcW w:w="1314" w:type="pct"/>
          </w:tcPr>
          <w:p w:rsidR="007E6E0A" w:rsidRPr="00BE4636" w:rsidRDefault="007E6E0A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Выпускники прошлых лет</w:t>
            </w:r>
          </w:p>
        </w:tc>
        <w:tc>
          <w:tcPr>
            <w:tcW w:w="3686" w:type="pct"/>
          </w:tcPr>
          <w:p w:rsidR="007E6E0A" w:rsidRPr="00BE4636" w:rsidRDefault="007E6E0A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BE4636">
              <w:rPr>
                <w:rFonts w:ascii="Times New Roman" w:hAnsi="Times New Roman" w:cs="Times New Roman"/>
                <w:sz w:val="28"/>
                <w:szCs w:val="28"/>
              </w:rPr>
              <w:t xml:space="preserve">ица, </w:t>
            </w: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освоившие образовательные программы среднего общего образования</w:t>
            </w:r>
            <w:r w:rsidRPr="00BE4636">
              <w:rPr>
                <w:rFonts w:ascii="Times New Roman" w:hAnsi="Times New Roman" w:cs="Times New Roman"/>
                <w:sz w:val="28"/>
                <w:szCs w:val="28"/>
              </w:rPr>
              <w:t xml:space="preserve"> в предыдущие годы и имеющие документ о соответствующем уровне образования (или образовательные программы среднего (полного) общего образования – для лиц, получивших документ о соответствующем уровне образования до 1 сентября 2013 года);</w:t>
            </w:r>
          </w:p>
          <w:p w:rsidR="007E6E0A" w:rsidRPr="00463206" w:rsidRDefault="007E6E0A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sz w:val="28"/>
                <w:szCs w:val="28"/>
              </w:rPr>
              <w:t>граждане, имеющие среднее общее образование, полученное в и</w:t>
            </w:r>
            <w:bookmarkStart w:id="1" w:name="_GoBack"/>
            <w:bookmarkEnd w:id="1"/>
            <w:r w:rsidRPr="00BE4636">
              <w:rPr>
                <w:rFonts w:ascii="Times New Roman" w:hAnsi="Times New Roman" w:cs="Times New Roman"/>
                <w:sz w:val="28"/>
                <w:szCs w:val="28"/>
              </w:rPr>
              <w:t>ностранн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образовательных организациях</w:t>
            </w:r>
          </w:p>
        </w:tc>
      </w:tr>
      <w:tr w:rsidR="007E6E0A" w:rsidRPr="00594AE9">
        <w:trPr>
          <w:cantSplit/>
        </w:trPr>
        <w:tc>
          <w:tcPr>
            <w:tcW w:w="1314" w:type="pct"/>
          </w:tcPr>
          <w:p w:rsidR="007E6E0A" w:rsidRPr="00BE4636" w:rsidRDefault="007E6E0A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7F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ЕГЭ</w:t>
            </w:r>
          </w:p>
        </w:tc>
        <w:tc>
          <w:tcPr>
            <w:tcW w:w="3686" w:type="pct"/>
          </w:tcPr>
          <w:p w:rsidR="007E6E0A" w:rsidRPr="00BE4636" w:rsidRDefault="007E6E0A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7E6E0A" w:rsidRPr="00594AE9">
        <w:trPr>
          <w:cantSplit/>
        </w:trPr>
        <w:tc>
          <w:tcPr>
            <w:tcW w:w="1314" w:type="pct"/>
          </w:tcPr>
          <w:p w:rsidR="007E6E0A" w:rsidRPr="00BE4636" w:rsidRDefault="007E6E0A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КИМ</w:t>
            </w:r>
          </w:p>
        </w:tc>
        <w:tc>
          <w:tcPr>
            <w:tcW w:w="3686" w:type="pct"/>
          </w:tcPr>
          <w:p w:rsidR="007E6E0A" w:rsidRPr="00BE4636" w:rsidRDefault="007E6E0A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измерительны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материал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7E6E0A" w:rsidRPr="00594AE9">
        <w:trPr>
          <w:cantSplit/>
        </w:trPr>
        <w:tc>
          <w:tcPr>
            <w:tcW w:w="1314" w:type="pct"/>
          </w:tcPr>
          <w:p w:rsidR="007E6E0A" w:rsidRPr="00BE4636" w:rsidRDefault="007E6E0A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4A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</w:t>
            </w:r>
          </w:p>
        </w:tc>
        <w:tc>
          <w:tcPr>
            <w:tcW w:w="3686" w:type="pct"/>
          </w:tcPr>
          <w:p w:rsidR="007E6E0A" w:rsidRPr="00594AE9" w:rsidRDefault="007E6E0A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A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Обучающиеся, не имеющие академической задолженности и в полном объеме выполнившие учебный план или индивидуальный учебный план (имеющие </w:t>
            </w:r>
            <w:r w:rsidRPr="00594AE9">
              <w:rPr>
                <w:rFonts w:ascii="Times New Roman" w:hAnsi="Times New Roman" w:cs="Times New Roman"/>
                <w:sz w:val="28"/>
                <w:szCs w:val="28"/>
              </w:rPr>
              <w:t>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удовлетворительных);</w:t>
            </w:r>
          </w:p>
          <w:p w:rsidR="007E6E0A" w:rsidRPr="00594AE9" w:rsidRDefault="007E6E0A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4AE9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594A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освоившие образовательную программу среднего общего образования в форме самообразования или семейного образования, либо обучавшиеся </w:t>
            </w:r>
            <w:r w:rsidRPr="00594AE9">
              <w:rPr>
                <w:rFonts w:ascii="Times New Roman" w:hAnsi="Times New Roman" w:cs="Times New Roman"/>
                <w:sz w:val="28"/>
                <w:szCs w:val="28"/>
              </w:rPr>
              <w:t>по не имеющей государственной аккредитации образовательной программе среднего общего образования</w:t>
            </w:r>
            <w:r w:rsidRPr="00594A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допущенные к государственной итоговой аттестации экстерном;</w:t>
            </w:r>
          </w:p>
          <w:p w:rsidR="007E6E0A" w:rsidRPr="00594AE9" w:rsidRDefault="007E6E0A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4A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 по образовательным программам среднего профессионального образования;</w:t>
            </w:r>
          </w:p>
          <w:p w:rsidR="007E6E0A" w:rsidRPr="00BE4636" w:rsidRDefault="007E6E0A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4A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обучающиеся, получающие среднее общее образование в иностранных образовательных организациях</w:t>
            </w:r>
          </w:p>
        </w:tc>
      </w:tr>
      <w:tr w:rsidR="007E6E0A" w:rsidRPr="00594AE9">
        <w:trPr>
          <w:cantSplit/>
        </w:trPr>
        <w:tc>
          <w:tcPr>
            <w:tcW w:w="1314" w:type="pct"/>
          </w:tcPr>
          <w:p w:rsidR="007E6E0A" w:rsidRPr="00594AE9" w:rsidRDefault="007E6E0A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4A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</w:t>
            </w:r>
          </w:p>
        </w:tc>
        <w:tc>
          <w:tcPr>
            <w:tcW w:w="3686" w:type="pct"/>
          </w:tcPr>
          <w:p w:rsidR="007E6E0A" w:rsidRPr="00594AE9" w:rsidRDefault="007E6E0A" w:rsidP="00A74FF8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4A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Образовательные программы среднего профессионального образования</w:t>
            </w:r>
          </w:p>
        </w:tc>
      </w:tr>
      <w:tr w:rsidR="007E6E0A" w:rsidRPr="00594AE9">
        <w:trPr>
          <w:cantSplit/>
        </w:trPr>
        <w:tc>
          <w:tcPr>
            <w:tcW w:w="1314" w:type="pct"/>
          </w:tcPr>
          <w:p w:rsidR="007E6E0A" w:rsidRPr="00BE4636" w:rsidRDefault="007E6E0A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ППЭ</w:t>
            </w:r>
          </w:p>
        </w:tc>
        <w:tc>
          <w:tcPr>
            <w:tcW w:w="3686" w:type="pct"/>
          </w:tcPr>
          <w:p w:rsidR="007E6E0A" w:rsidRPr="00BE4636" w:rsidRDefault="007E6E0A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Пункт проведения единого государственного экзамена</w:t>
            </w:r>
          </w:p>
        </w:tc>
      </w:tr>
      <w:tr w:rsidR="007E6E0A" w:rsidRPr="00594AE9">
        <w:trPr>
          <w:cantSplit/>
        </w:trPr>
        <w:tc>
          <w:tcPr>
            <w:tcW w:w="1314" w:type="pct"/>
          </w:tcPr>
          <w:p w:rsidR="007E6E0A" w:rsidRPr="00BE4636" w:rsidRDefault="007E6E0A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Участники ЕГЭ</w:t>
            </w:r>
          </w:p>
        </w:tc>
        <w:tc>
          <w:tcPr>
            <w:tcW w:w="3686" w:type="pct"/>
          </w:tcPr>
          <w:p w:rsidR="007E6E0A" w:rsidRPr="00BE4636" w:rsidRDefault="007E6E0A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бучающиеся, допущенные в установленном порядке к государственной итоговой аттестации;</w:t>
            </w:r>
          </w:p>
          <w:p w:rsidR="007E6E0A" w:rsidRPr="00BE4636" w:rsidRDefault="007E6E0A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выпускники прошлых лет, допущенные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установленном порядке </w:t>
            </w: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 ЕГЭ</w:t>
            </w:r>
          </w:p>
        </w:tc>
      </w:tr>
      <w:tr w:rsidR="007E6E0A" w:rsidRPr="00594AE9">
        <w:trPr>
          <w:cantSplit/>
          <w:trHeight w:val="454"/>
        </w:trPr>
        <w:tc>
          <w:tcPr>
            <w:tcW w:w="1314" w:type="pct"/>
          </w:tcPr>
          <w:p w:rsidR="007E6E0A" w:rsidRPr="00BE4636" w:rsidRDefault="007E6E0A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ЭМ</w:t>
            </w:r>
          </w:p>
        </w:tc>
        <w:tc>
          <w:tcPr>
            <w:tcW w:w="3686" w:type="pct"/>
          </w:tcPr>
          <w:p w:rsidR="007E6E0A" w:rsidRPr="00BE4636" w:rsidRDefault="007E6E0A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Экзаменационные материалы</w:t>
            </w:r>
          </w:p>
        </w:tc>
      </w:tr>
    </w:tbl>
    <w:p w:rsidR="007E6E0A" w:rsidRPr="009E0F3C" w:rsidRDefault="007E6E0A" w:rsidP="000F3CFE">
      <w:pPr>
        <w:pStyle w:val="Heading1"/>
        <w:rPr>
          <w:rFonts w:ascii="Times New Roman" w:hAnsi="Times New Roman" w:cs="Times New Roman"/>
        </w:rPr>
      </w:pPr>
      <w:bookmarkStart w:id="2" w:name="_Toc411274957"/>
      <w:r w:rsidRPr="00210C10">
        <w:rPr>
          <w:rFonts w:ascii="Times New Roman" w:hAnsi="Times New Roman" w:cs="Times New Roman"/>
        </w:rPr>
        <w:t>Введение</w:t>
      </w:r>
      <w:bookmarkEnd w:id="2"/>
    </w:p>
    <w:p w:rsidR="007E6E0A" w:rsidRPr="00591AF2" w:rsidRDefault="007E6E0A" w:rsidP="000F3CFE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Настоящие правила предназначены для участников ЕГЭ, а также для организаторов ППЭ, осуществляющих инструктаж участников ЕГЭ в день проведения ЕГЭ. </w:t>
      </w:r>
      <w:r w:rsidRPr="00591AF2">
        <w:rPr>
          <w:rFonts w:ascii="Times New Roman" w:hAnsi="Times New Roman" w:cs="Times New Roman"/>
          <w:sz w:val="28"/>
          <w:szCs w:val="28"/>
        </w:rPr>
        <w:t xml:space="preserve">В целях обеспечения единых условий для всех участников ЕГЭ при проведении и обработке результатов ЕГЭ используются унифицированные </w:t>
      </w:r>
      <w:r>
        <w:rPr>
          <w:rFonts w:ascii="Times New Roman" w:hAnsi="Times New Roman" w:cs="Times New Roman"/>
          <w:sz w:val="28"/>
          <w:szCs w:val="28"/>
        </w:rPr>
        <w:t>ЭМ</w:t>
      </w:r>
      <w:r w:rsidRPr="00591AF2">
        <w:rPr>
          <w:rFonts w:ascii="Times New Roman" w:hAnsi="Times New Roman" w:cs="Times New Roman"/>
          <w:sz w:val="28"/>
          <w:szCs w:val="28"/>
        </w:rPr>
        <w:t>, которые состоят из КИМ и б</w:t>
      </w:r>
      <w:r>
        <w:rPr>
          <w:rFonts w:ascii="Times New Roman" w:hAnsi="Times New Roman" w:cs="Times New Roman"/>
          <w:sz w:val="28"/>
          <w:szCs w:val="28"/>
        </w:rPr>
        <w:t>ланков ЕГЭ: бланков регистрации,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ответов № 1, предназначенн</w:t>
      </w:r>
      <w:r>
        <w:rPr>
          <w:rFonts w:ascii="Times New Roman" w:hAnsi="Times New Roman" w:cs="Times New Roman"/>
          <w:sz w:val="28"/>
          <w:szCs w:val="28"/>
        </w:rPr>
        <w:t>ых для внесения кратких ответов,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</w:t>
      </w:r>
      <w:r>
        <w:rPr>
          <w:rFonts w:ascii="Times New Roman" w:hAnsi="Times New Roman" w:cs="Times New Roman"/>
          <w:sz w:val="28"/>
          <w:szCs w:val="28"/>
        </w:rPr>
        <w:t xml:space="preserve">тветов             № 2 предназначенных </w:t>
      </w:r>
      <w:r w:rsidRPr="00591AF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внесения развернутых ответов,</w:t>
      </w:r>
      <w:r w:rsidRPr="0027788E">
        <w:t xml:space="preserve"> </w:t>
      </w:r>
      <w:r w:rsidRPr="0027788E">
        <w:rPr>
          <w:rFonts w:ascii="Times New Roman" w:hAnsi="Times New Roman" w:cs="Times New Roman"/>
          <w:sz w:val="28"/>
          <w:szCs w:val="28"/>
        </w:rPr>
        <w:t>бланк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7788E">
        <w:rPr>
          <w:rFonts w:ascii="Times New Roman" w:hAnsi="Times New Roman" w:cs="Times New Roman"/>
          <w:sz w:val="28"/>
          <w:szCs w:val="28"/>
        </w:rPr>
        <w:t xml:space="preserve"> регистрации устного экзамена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6E0A" w:rsidRPr="00D72225" w:rsidRDefault="007E6E0A" w:rsidP="000F3CFE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591AF2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средств преобразуется в текст.</w:t>
      </w:r>
    </w:p>
    <w:p w:rsidR="007E6E0A" w:rsidRPr="009E0F3C" w:rsidRDefault="007E6E0A" w:rsidP="000F3CFE">
      <w:pPr>
        <w:ind w:firstLine="0"/>
        <w:rPr>
          <w:rFonts w:ascii="Times New Roman" w:hAnsi="Times New Roman" w:cs="Times New Roman"/>
        </w:rPr>
      </w:pPr>
    </w:p>
    <w:p w:rsidR="007E6E0A" w:rsidRPr="009E0F3C" w:rsidRDefault="007E6E0A" w:rsidP="00A24B12">
      <w:pPr>
        <w:rPr>
          <w:rFonts w:ascii="Times New Roman" w:hAnsi="Times New Roman" w:cs="Times New Roman"/>
        </w:rPr>
      </w:pPr>
    </w:p>
    <w:p w:rsidR="007E6E0A" w:rsidRPr="00634084" w:rsidRDefault="007E6E0A" w:rsidP="00834CB1">
      <w:pPr>
        <w:pStyle w:val="Heading1"/>
        <w:rPr>
          <w:rFonts w:ascii="Times New Roman" w:hAnsi="Times New Roman" w:cs="Times New Roman"/>
        </w:rPr>
      </w:pPr>
      <w:bookmarkStart w:id="3" w:name="_Toc411274958"/>
      <w:r w:rsidRPr="00634084">
        <w:rPr>
          <w:rFonts w:ascii="Times New Roman" w:hAnsi="Times New Roman" w:cs="Times New Roman"/>
        </w:rPr>
        <w:t>Описание бланков ЕГЭ</w:t>
      </w:r>
      <w:bookmarkEnd w:id="3"/>
      <w:r w:rsidRPr="00634084">
        <w:rPr>
          <w:rFonts w:ascii="Times New Roman" w:hAnsi="Times New Roman" w:cs="Times New Roman"/>
        </w:rPr>
        <w:t xml:space="preserve"> </w:t>
      </w:r>
    </w:p>
    <w:p w:rsidR="007E6E0A" w:rsidRPr="00634084" w:rsidRDefault="007E6E0A" w:rsidP="00834CB1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4" w:name="_Toc411274959"/>
      <w:r w:rsidRPr="00634084">
        <w:rPr>
          <w:rFonts w:ascii="Times New Roman" w:hAnsi="Times New Roman" w:cs="Times New Roman"/>
          <w:sz w:val="28"/>
          <w:szCs w:val="28"/>
        </w:rPr>
        <w:t>Бланк регистрации</w:t>
      </w:r>
      <w:bookmarkEnd w:id="4"/>
    </w:p>
    <w:p w:rsidR="007E6E0A" w:rsidRPr="00210C10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размером 210 мм × </w:t>
      </w:r>
      <w:r w:rsidRPr="00463206">
        <w:rPr>
          <w:rFonts w:ascii="Times New Roman" w:hAnsi="Times New Roman" w:cs="Times New Roman"/>
          <w:sz w:val="28"/>
          <w:szCs w:val="28"/>
        </w:rPr>
        <w:t>297</w:t>
      </w:r>
      <w:r w:rsidRPr="00210C10">
        <w:rPr>
          <w:rFonts w:ascii="Times New Roman" w:hAnsi="Times New Roman" w:cs="Times New Roman"/>
          <w:sz w:val="28"/>
          <w:szCs w:val="28"/>
        </w:rPr>
        <w:t xml:space="preserve"> мм печатается на белой бумаге плотностью ~ 80 г/м</w:t>
      </w:r>
      <w:r w:rsidRPr="00D72225">
        <w:rPr>
          <w:rFonts w:ascii="Times New Roman" w:hAnsi="Times New Roman" w:cs="Times New Roman"/>
          <w:sz w:val="28"/>
          <w:szCs w:val="28"/>
        </w:rPr>
        <w:t>2</w:t>
      </w:r>
      <w:r w:rsidRPr="00210C10">
        <w:rPr>
          <w:rFonts w:ascii="Times New Roman" w:hAnsi="Times New Roman" w:cs="Times New Roman"/>
          <w:sz w:val="28"/>
          <w:szCs w:val="28"/>
        </w:rPr>
        <w:t>. Фон бланка – оранжевый цвет (Pantone 165 CVU).</w:t>
      </w:r>
    </w:p>
    <w:p w:rsidR="007E6E0A" w:rsidRPr="00210C10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является машиночитаемой формой и состоит из тр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210C10">
        <w:rPr>
          <w:rFonts w:ascii="Times New Roman" w:hAnsi="Times New Roman" w:cs="Times New Roman"/>
          <w:sz w:val="28"/>
          <w:szCs w:val="28"/>
        </w:rPr>
        <w:t xml:space="preserve">х частей – верхней, средней и нижней. </w:t>
      </w:r>
    </w:p>
    <w:p w:rsidR="007E6E0A" w:rsidRDefault="007E6E0A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расположено 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способом). Также в верхней части бланка регистрации расположены вертикальный штрихкод, горизонтальный штрихкод и его цифровое значение, образец написания символов при заполнении бланка, поля для указания следующей информации: </w:t>
      </w:r>
    </w:p>
    <w:p w:rsidR="007E6E0A" w:rsidRDefault="007E6E0A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7E6E0A" w:rsidRDefault="007E6E0A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>
        <w:rPr>
          <w:rFonts w:ascii="Times New Roman" w:hAnsi="Times New Roman" w:cs="Times New Roman"/>
          <w:sz w:val="28"/>
          <w:szCs w:val="28"/>
        </w:rPr>
        <w:t xml:space="preserve">/обучающийся СПО </w:t>
      </w:r>
      <w:r w:rsidRPr="00210C10">
        <w:rPr>
          <w:rFonts w:ascii="Times New Roman" w:hAnsi="Times New Roman" w:cs="Times New Roman"/>
          <w:sz w:val="28"/>
          <w:szCs w:val="28"/>
        </w:rPr>
        <w:t>получи</w:t>
      </w:r>
      <w:r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7E6E0A" w:rsidRDefault="007E6E0A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>
        <w:rPr>
          <w:rFonts w:ascii="Times New Roman" w:hAnsi="Times New Roman" w:cs="Times New Roman"/>
          <w:sz w:val="28"/>
          <w:szCs w:val="28"/>
        </w:rPr>
        <w:t>/обучающимся СПО не заполняется);</w:t>
      </w:r>
    </w:p>
    <w:p w:rsidR="007E6E0A" w:rsidRDefault="007E6E0A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7E6E0A" w:rsidRDefault="007E6E0A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>
        <w:rPr>
          <w:rFonts w:ascii="Times New Roman" w:hAnsi="Times New Roman" w:cs="Times New Roman"/>
          <w:sz w:val="28"/>
          <w:szCs w:val="28"/>
        </w:rPr>
        <w:t>ППЭ;</w:t>
      </w:r>
    </w:p>
    <w:p w:rsidR="007E6E0A" w:rsidRDefault="007E6E0A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7E6E0A" w:rsidRDefault="007E6E0A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7E6E0A" w:rsidRDefault="007E6E0A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7E6E0A" w:rsidRDefault="007E6E0A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>
        <w:rPr>
          <w:rFonts w:ascii="Times New Roman" w:hAnsi="Times New Roman" w:cs="Times New Roman"/>
          <w:sz w:val="28"/>
          <w:szCs w:val="28"/>
        </w:rPr>
        <w:t xml:space="preserve">               «Резерв-1»);</w:t>
      </w:r>
    </w:p>
    <w:p w:rsidR="007E6E0A" w:rsidRPr="005F1C16" w:rsidRDefault="007E6E0A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891EDA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>
        <w:rPr>
          <w:rFonts w:ascii="Times New Roman" w:hAnsi="Times New Roman" w:cs="Times New Roman"/>
          <w:sz w:val="28"/>
          <w:szCs w:val="28"/>
        </w:rPr>
        <w:t xml:space="preserve"> регистрации.</w:t>
      </w:r>
    </w:p>
    <w:p w:rsidR="007E6E0A" w:rsidRPr="001D1386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Pr="001D1386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7E6E0A" w:rsidRPr="001D1386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фамилия, имя, отчество (при наличии);</w:t>
      </w:r>
    </w:p>
    <w:p w:rsidR="007E6E0A" w:rsidRPr="001D1386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серия и номер документа, удостоверяющего личность</w:t>
      </w:r>
      <w:r w:rsidRPr="001D1386">
        <w:t xml:space="preserve"> (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D1386">
        <w:rPr>
          <w:rFonts w:ascii="Times New Roman" w:hAnsi="Times New Roman" w:cs="Times New Roman"/>
          <w:sz w:val="28"/>
          <w:szCs w:val="28"/>
        </w:rPr>
        <w:t>риложение 1 «Примерный перечень часто используемых при проведении ЕГЭ документов, удостоверяющих личность»);</w:t>
      </w:r>
    </w:p>
    <w:p w:rsidR="007E6E0A" w:rsidRPr="001D1386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 участника ЕГЭ.</w:t>
      </w:r>
    </w:p>
    <w:p w:rsidR="007E6E0A" w:rsidRPr="00725C78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Pr="00725C78">
        <w:rPr>
          <w:rFonts w:ascii="Times New Roman" w:hAnsi="Times New Roman" w:cs="Times New Roman"/>
          <w:sz w:val="28"/>
          <w:szCs w:val="28"/>
        </w:rPr>
        <w:t>также расположены:</w:t>
      </w:r>
    </w:p>
    <w:p w:rsidR="007E6E0A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221CD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«Резерв-2», «Резерв-3»,               «Резерв-4»);</w:t>
      </w:r>
    </w:p>
    <w:p w:rsidR="007E6E0A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индивидуального комплекта участн</w:t>
      </w:r>
      <w:r>
        <w:rPr>
          <w:rFonts w:ascii="Times New Roman" w:hAnsi="Times New Roman" w:cs="Times New Roman"/>
          <w:sz w:val="28"/>
          <w:szCs w:val="28"/>
        </w:rPr>
        <w:t>ика ЕГЭ;</w:t>
      </w:r>
    </w:p>
    <w:p w:rsidR="007E6E0A" w:rsidRPr="00210C10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7E6E0A" w:rsidRPr="00D72225" w:rsidRDefault="007E6E0A" w:rsidP="00DE32AE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расположены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поля, заполняемые ответственным организатором в аудитории </w:t>
      </w:r>
      <w:r>
        <w:rPr>
          <w:rFonts w:ascii="Times New Roman" w:hAnsi="Times New Roman" w:cs="Times New Roman"/>
          <w:sz w:val="28"/>
          <w:szCs w:val="28"/>
        </w:rPr>
        <w:t xml:space="preserve">ППЭ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в случаях, если участник </w:t>
      </w:r>
      <w:r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удален с экзамена в связи с нарушением </w:t>
      </w:r>
      <w:r>
        <w:rPr>
          <w:rFonts w:ascii="Times New Roman" w:hAnsi="Times New Roman" w:cs="Times New Roman"/>
          <w:sz w:val="28"/>
          <w:szCs w:val="28"/>
        </w:rPr>
        <w:t xml:space="preserve">порядка проведения ЕГЭ </w:t>
      </w:r>
      <w:r w:rsidRPr="00210C10">
        <w:rPr>
          <w:rFonts w:ascii="Times New Roman" w:hAnsi="Times New Roman" w:cs="Times New Roman"/>
          <w:sz w:val="28"/>
          <w:szCs w:val="28"/>
        </w:rPr>
        <w:t>или не закончил экзамен по уважительной причине, а также поле для подписи ответственного организатора.</w:t>
      </w:r>
    </w:p>
    <w:p w:rsidR="007E6E0A" w:rsidRPr="00634084" w:rsidRDefault="007E6E0A" w:rsidP="00210C10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5" w:name="_Toc411274960"/>
      <w:r w:rsidRPr="00634084">
        <w:rPr>
          <w:rFonts w:ascii="Times New Roman" w:hAnsi="Times New Roman" w:cs="Times New Roman"/>
          <w:sz w:val="28"/>
          <w:szCs w:val="28"/>
        </w:rPr>
        <w:t>Бланк ответов № 1</w:t>
      </w:r>
      <w:bookmarkEnd w:id="5"/>
    </w:p>
    <w:p w:rsidR="007E6E0A" w:rsidRPr="001D1386" w:rsidRDefault="007E6E0A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ответов № 1 размером 210 мм × </w:t>
      </w:r>
      <w:r w:rsidRPr="00725C78">
        <w:rPr>
          <w:rFonts w:ascii="Times New Roman" w:hAnsi="Times New Roman" w:cs="Times New Roman"/>
          <w:sz w:val="28"/>
          <w:szCs w:val="28"/>
        </w:rPr>
        <w:t>297</w:t>
      </w:r>
      <w:r w:rsidRPr="00E00CA9">
        <w:rPr>
          <w:rFonts w:ascii="Times New Roman" w:hAnsi="Times New Roman" w:cs="Times New Roman"/>
          <w:sz w:val="28"/>
          <w:szCs w:val="28"/>
        </w:rPr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 xml:space="preserve">мм печатается на белой бумаге плотностью ~ 80 г/м. Фон бланка – малиновый цвет (Pantone 184 CVU). </w:t>
      </w:r>
    </w:p>
    <w:p w:rsidR="007E6E0A" w:rsidRPr="001D1386" w:rsidRDefault="007E6E0A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7E6E0A" w:rsidRPr="001D1386" w:rsidRDefault="007E6E0A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Pr="00725C78">
        <w:rPr>
          <w:rFonts w:ascii="Times New Roman" w:hAnsi="Times New Roman" w:cs="Times New Roman"/>
          <w:sz w:val="28"/>
          <w:szCs w:val="28"/>
        </w:rPr>
        <w:t>ы</w:t>
      </w:r>
      <w:r w:rsidRPr="00E00CA9">
        <w:rPr>
          <w:rFonts w:ascii="Times New Roman" w:hAnsi="Times New Roman" w:cs="Times New Roman"/>
          <w:sz w:val="28"/>
          <w:szCs w:val="28"/>
        </w:rPr>
        <w:t>:</w:t>
      </w:r>
    </w:p>
    <w:p w:rsidR="007E6E0A" w:rsidRPr="001D1386" w:rsidRDefault="007E6E0A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способом);</w:t>
      </w:r>
    </w:p>
    <w:p w:rsidR="007E6E0A" w:rsidRPr="001D1386" w:rsidRDefault="007E6E0A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вертикальный и горизонтальный штрихкоды</w:t>
      </w:r>
      <w:r w:rsidRPr="001D1386"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>и их цифровые значения;</w:t>
      </w:r>
    </w:p>
    <w:p w:rsidR="007E6E0A" w:rsidRPr="001D1386" w:rsidRDefault="007E6E0A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бланка.</w:t>
      </w:r>
    </w:p>
    <w:p w:rsidR="007E6E0A" w:rsidRPr="001D1386" w:rsidRDefault="007E6E0A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Поля для указания следующей информации: </w:t>
      </w:r>
    </w:p>
    <w:p w:rsidR="007E6E0A" w:rsidRPr="001D1386" w:rsidRDefault="007E6E0A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региона;</w:t>
      </w:r>
    </w:p>
    <w:p w:rsidR="007E6E0A" w:rsidRPr="001D1386" w:rsidRDefault="007E6E0A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7E6E0A" w:rsidRPr="001D1386" w:rsidRDefault="007E6E0A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7E6E0A" w:rsidRPr="001D1386" w:rsidRDefault="007E6E0A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ЕГЭ;</w:t>
      </w:r>
    </w:p>
    <w:p w:rsidR="007E6E0A" w:rsidRPr="001D1386" w:rsidRDefault="007E6E0A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служебного использования («Резерв-5»). </w:t>
      </w:r>
    </w:p>
    <w:p w:rsidR="007E6E0A" w:rsidRPr="001D1386" w:rsidRDefault="007E6E0A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 w:rsidRPr="001D1386">
        <w:rPr>
          <w:rFonts w:ascii="Times New Roman" w:hAnsi="Times New Roman" w:cs="Times New Roman"/>
          <w:sz w:val="28"/>
          <w:szCs w:val="28"/>
        </w:rPr>
        <w:t xml:space="preserve">расположены поля для записи результатов выполнения заданий с кратким ответом (слово или число). Максимальное количество кратких ответов – 40. Максимальное количество символов в одном ответе – 17. </w:t>
      </w:r>
    </w:p>
    <w:p w:rsidR="007E6E0A" w:rsidRPr="001D1386" w:rsidRDefault="007E6E0A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ответов № 1</w:t>
      </w:r>
      <w:r w:rsidRPr="001D1386">
        <w:rPr>
          <w:rFonts w:ascii="Times New Roman" w:hAnsi="Times New Roman" w:cs="Times New Roman"/>
          <w:sz w:val="28"/>
          <w:szCs w:val="28"/>
        </w:rPr>
        <w:t xml:space="preserve"> предусмотрены поля для замены ошибочных ответов на задания с кратким ответом. Максимальное количество полей для замен ошибочных ответов – 10.</w:t>
      </w:r>
    </w:p>
    <w:p w:rsidR="007E6E0A" w:rsidRPr="00210C10" w:rsidRDefault="007E6E0A" w:rsidP="00891EDA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7E6E0A" w:rsidRPr="00634084" w:rsidRDefault="007E6E0A" w:rsidP="00891EDA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6" w:name="_Toc411274961"/>
      <w:r w:rsidRPr="00634084">
        <w:rPr>
          <w:rFonts w:ascii="Times New Roman" w:hAnsi="Times New Roman" w:cs="Times New Roman"/>
          <w:sz w:val="28"/>
          <w:szCs w:val="28"/>
        </w:rPr>
        <w:t>Бланк ответов № 2</w:t>
      </w:r>
      <w:bookmarkEnd w:id="6"/>
    </w:p>
    <w:p w:rsidR="007E6E0A" w:rsidRPr="00210C10" w:rsidRDefault="007E6E0A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ответов № 2 размером 210 мм × </w:t>
      </w:r>
      <w:r w:rsidRPr="00CD33B3">
        <w:rPr>
          <w:rFonts w:ascii="Times New Roman" w:hAnsi="Times New Roman" w:cs="Times New Roman"/>
          <w:sz w:val="28"/>
          <w:szCs w:val="28"/>
        </w:rPr>
        <w:t>297</w:t>
      </w:r>
      <w:r w:rsidRPr="00210C10">
        <w:rPr>
          <w:rFonts w:ascii="Times New Roman" w:hAnsi="Times New Roman" w:cs="Times New Roman"/>
          <w:sz w:val="28"/>
          <w:szCs w:val="28"/>
        </w:rPr>
        <w:t xml:space="preserve"> мм печатается на белой бумаге плотностью ~ 80 г/м</w:t>
      </w:r>
      <w:r w:rsidRPr="00901281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alt="image002" style="width:8.25pt;height:15pt;visibility:visible">
            <v:imagedata r:id="rId7" o:title=""/>
          </v:shape>
        </w:pict>
      </w:r>
      <w:r w:rsidRPr="00210C10">
        <w:rPr>
          <w:rFonts w:ascii="Times New Roman" w:hAnsi="Times New Roman" w:cs="Times New Roman"/>
          <w:sz w:val="28"/>
          <w:szCs w:val="28"/>
        </w:rPr>
        <w:t>. Фон бланка – персиковый цвет (Pantone 164 CVU).</w:t>
      </w:r>
    </w:p>
    <w:p w:rsidR="007E6E0A" w:rsidRPr="00210C10" w:rsidRDefault="007E6E0A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210C10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7E6E0A" w:rsidRPr="00E00CA9" w:rsidRDefault="007E6E0A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2</w:t>
      </w:r>
      <w:r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7E6E0A" w:rsidRPr="001D1386" w:rsidRDefault="007E6E0A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способом);</w:t>
      </w:r>
    </w:p>
    <w:p w:rsidR="007E6E0A" w:rsidRPr="001D1386" w:rsidRDefault="007E6E0A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вертикальный и горизонтальный штрихкоды</w:t>
      </w:r>
      <w:r w:rsidRPr="001D1386"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6E0A" w:rsidRPr="001D1386" w:rsidRDefault="007E6E0A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Поля для указания следующей информации: </w:t>
      </w:r>
    </w:p>
    <w:p w:rsidR="007E6E0A" w:rsidRPr="001D1386" w:rsidRDefault="007E6E0A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региона;</w:t>
      </w:r>
    </w:p>
    <w:p w:rsidR="007E6E0A" w:rsidRPr="001D1386" w:rsidRDefault="007E6E0A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7E6E0A" w:rsidRPr="001D1386" w:rsidRDefault="007E6E0A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7E6E0A" w:rsidRPr="001D1386" w:rsidRDefault="007E6E0A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записи цифрового значения штрихкода дополнительного бланка ответов № 2;</w:t>
      </w:r>
    </w:p>
    <w:p w:rsidR="007E6E0A" w:rsidRPr="001D1386" w:rsidRDefault="007E6E0A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нумерации листов бланков ответов № 2;</w:t>
      </w:r>
    </w:p>
    <w:p w:rsidR="007E6E0A" w:rsidRPr="001D1386" w:rsidRDefault="007E6E0A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служебного использования («Резерв-6»).</w:t>
      </w:r>
    </w:p>
    <w:p w:rsidR="007E6E0A" w:rsidRPr="001D1386" w:rsidRDefault="007E6E0A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ответов на задания с развернутым ответом располагается в нижней части бланка</w:t>
      </w:r>
      <w:r w:rsidRPr="001D1386"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>ответов № 2, а также на обратной стороне бланка и разлиновано пунктирными линиями «в клеточку».</w:t>
      </w:r>
    </w:p>
    <w:p w:rsidR="007E6E0A" w:rsidRPr="001D1386" w:rsidRDefault="007E6E0A" w:rsidP="00210C10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7" w:name="_Toc411274962"/>
      <w:r w:rsidRPr="00DE3A17">
        <w:rPr>
          <w:rFonts w:ascii="Times New Roman" w:hAnsi="Times New Roman" w:cs="Times New Roman"/>
          <w:sz w:val="28"/>
          <w:szCs w:val="28"/>
        </w:rPr>
        <w:t>Дополнительный бланк ответов № 2</w:t>
      </w:r>
      <w:bookmarkEnd w:id="7"/>
    </w:p>
    <w:p w:rsidR="007E6E0A" w:rsidRPr="001D1386" w:rsidRDefault="007E6E0A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Дополнительный бланк ответов № 2 размером 210 мм × 297 мм печатается на белой бумаге плотностью ~ 80 г/м</w:t>
      </w:r>
      <w:r w:rsidRPr="00901281">
        <w:rPr>
          <w:rFonts w:ascii="Times New Roman" w:hAnsi="Times New Roman" w:cs="Times New Roman"/>
          <w:noProof/>
          <w:sz w:val="28"/>
          <w:szCs w:val="28"/>
        </w:rPr>
        <w:pict>
          <v:shape id="Рисунок 3" o:spid="_x0000_i1026" type="#_x0000_t75" alt="image002" style="width:8.25pt;height:14.25pt;visibility:visible">
            <v:imagedata r:id="rId7" o:title=""/>
          </v:shape>
        </w:pict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(Pantone 165 CVU).</w:t>
      </w:r>
    </w:p>
    <w:p w:rsidR="007E6E0A" w:rsidRPr="001D1386" w:rsidRDefault="007E6E0A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двусторонней машиночитаемой формой и состоит из двух частей – верхней и нижней. </w:t>
      </w:r>
    </w:p>
    <w:p w:rsidR="007E6E0A" w:rsidRPr="00E00CA9" w:rsidRDefault="007E6E0A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</w:t>
      </w:r>
      <w:r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7E6E0A" w:rsidRPr="001D1386" w:rsidRDefault="007E6E0A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способом);</w:t>
      </w:r>
    </w:p>
    <w:p w:rsidR="007E6E0A" w:rsidRPr="001D1386" w:rsidRDefault="007E6E0A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вертикальный и горизонтальный штрихкоды</w:t>
      </w:r>
      <w:r w:rsidRPr="001D1386"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6E0A" w:rsidRPr="001D1386" w:rsidRDefault="007E6E0A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Поля для указания следующей информации: </w:t>
      </w:r>
    </w:p>
    <w:p w:rsidR="007E6E0A" w:rsidRDefault="007E6E0A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региона;</w:t>
      </w:r>
    </w:p>
    <w:p w:rsidR="007E6E0A" w:rsidRDefault="007E6E0A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предмета;</w:t>
      </w:r>
    </w:p>
    <w:p w:rsidR="007E6E0A" w:rsidRDefault="007E6E0A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название предмета;</w:t>
      </w:r>
    </w:p>
    <w:p w:rsidR="007E6E0A" w:rsidRDefault="007E6E0A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записи цифрового значения штрихкода следующего доп</w:t>
      </w:r>
      <w:r>
        <w:rPr>
          <w:rFonts w:ascii="Times New Roman" w:hAnsi="Times New Roman" w:cs="Times New Roman"/>
          <w:sz w:val="28"/>
          <w:szCs w:val="28"/>
        </w:rPr>
        <w:t>олнительного бланка ответов № 2;</w:t>
      </w:r>
    </w:p>
    <w:p w:rsidR="007E6E0A" w:rsidRDefault="007E6E0A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нумер</w:t>
      </w:r>
      <w:r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7E6E0A" w:rsidRPr="00210C10" w:rsidRDefault="007E6E0A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служебного использования («Резерв-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10C10">
        <w:rPr>
          <w:rFonts w:ascii="Times New Roman" w:hAnsi="Times New Roman" w:cs="Times New Roman"/>
          <w:sz w:val="28"/>
          <w:szCs w:val="28"/>
        </w:rPr>
        <w:t>»).</w:t>
      </w:r>
    </w:p>
    <w:p w:rsidR="007E6E0A" w:rsidRPr="00210C10" w:rsidRDefault="007E6E0A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210C10">
        <w:rPr>
          <w:rFonts w:ascii="Times New Roman" w:hAnsi="Times New Roman" w:cs="Times New Roman"/>
          <w:sz w:val="28"/>
          <w:szCs w:val="28"/>
        </w:rPr>
        <w:t xml:space="preserve">нижней части </w:t>
      </w:r>
      <w:r w:rsidRPr="00B5549A">
        <w:rPr>
          <w:rFonts w:ascii="Times New Roman" w:hAnsi="Times New Roman" w:cs="Times New Roman"/>
          <w:sz w:val="28"/>
          <w:szCs w:val="28"/>
        </w:rPr>
        <w:t>дополнительного бланка ответов № 2</w:t>
      </w:r>
      <w:r w:rsidRPr="00210C10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7E6E0A" w:rsidRPr="00634084" w:rsidRDefault="007E6E0A" w:rsidP="00210C10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8" w:name="_Toc411274963"/>
      <w:r w:rsidRPr="00634084">
        <w:rPr>
          <w:rFonts w:ascii="Times New Roman" w:hAnsi="Times New Roman" w:cs="Times New Roman"/>
          <w:sz w:val="28"/>
          <w:szCs w:val="28"/>
        </w:rPr>
        <w:t>Бланк регистрации устного экзамена</w:t>
      </w:r>
      <w:bookmarkEnd w:id="8"/>
    </w:p>
    <w:p w:rsidR="007E6E0A" w:rsidRPr="00210C10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размером 210 мм × </w:t>
      </w:r>
      <w:r w:rsidRPr="00634084">
        <w:rPr>
          <w:rFonts w:ascii="Times New Roman" w:hAnsi="Times New Roman" w:cs="Times New Roman"/>
          <w:sz w:val="28"/>
          <w:szCs w:val="28"/>
        </w:rPr>
        <w:t>297</w:t>
      </w:r>
      <w:r w:rsidRPr="00210C10">
        <w:rPr>
          <w:rFonts w:ascii="Times New Roman" w:hAnsi="Times New Roman" w:cs="Times New Roman"/>
          <w:sz w:val="28"/>
          <w:szCs w:val="28"/>
        </w:rPr>
        <w:t xml:space="preserve"> мм печатается на белой бумаге плотностью ~ 80 г/м2. Фон бланка – малиновый</w:t>
      </w:r>
      <w:r w:rsidRPr="00210C10" w:rsidDel="00C7440D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210C10">
        <w:rPr>
          <w:rFonts w:ascii="Times New Roman" w:hAnsi="Times New Roman" w:cs="Times New Roman"/>
          <w:sz w:val="28"/>
          <w:szCs w:val="28"/>
        </w:rPr>
        <w:t>(Pantone 184 CVU).</w:t>
      </w:r>
    </w:p>
    <w:p w:rsidR="007E6E0A" w:rsidRPr="00210C10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7E6E0A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 устного экзамена</w:t>
      </w:r>
      <w:r w:rsidRPr="00634084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расположен</w:t>
      </w:r>
      <w:r>
        <w:rPr>
          <w:rFonts w:ascii="Times New Roman" w:hAnsi="Times New Roman" w:cs="Times New Roman"/>
          <w:sz w:val="28"/>
          <w:szCs w:val="28"/>
        </w:rPr>
        <w:t>ы:</w:t>
      </w:r>
    </w:p>
    <w:p w:rsidR="007E6E0A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7E6E0A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вертикальный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210C10">
        <w:rPr>
          <w:rFonts w:ascii="Times New Roman" w:hAnsi="Times New Roman" w:cs="Times New Roman"/>
          <w:sz w:val="28"/>
          <w:szCs w:val="28"/>
        </w:rPr>
        <w:t>горизонтальный штрихкод</w:t>
      </w:r>
      <w:r>
        <w:rPr>
          <w:rFonts w:ascii="Times New Roman" w:hAnsi="Times New Roman" w:cs="Times New Roman"/>
          <w:sz w:val="28"/>
          <w:szCs w:val="28"/>
        </w:rPr>
        <w:t xml:space="preserve">ы и их </w:t>
      </w:r>
      <w:r w:rsidRPr="00634084">
        <w:rPr>
          <w:rFonts w:ascii="Times New Roman" w:hAnsi="Times New Roman" w:cs="Times New Roman"/>
          <w:sz w:val="28"/>
          <w:szCs w:val="28"/>
        </w:rPr>
        <w:t>цифров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634084">
        <w:rPr>
          <w:rFonts w:ascii="Times New Roman" w:hAnsi="Times New Roman" w:cs="Times New Roman"/>
          <w:sz w:val="28"/>
          <w:szCs w:val="28"/>
        </w:rPr>
        <w:t xml:space="preserve"> значени</w:t>
      </w:r>
      <w:r>
        <w:rPr>
          <w:rFonts w:ascii="Times New Roman" w:hAnsi="Times New Roman" w:cs="Times New Roman"/>
          <w:sz w:val="28"/>
          <w:szCs w:val="28"/>
        </w:rPr>
        <w:t>я;</w:t>
      </w:r>
    </w:p>
    <w:p w:rsidR="007E6E0A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 w:rsidRPr="001221CD">
        <w:t xml:space="preserve"> </w:t>
      </w:r>
      <w:r w:rsidRPr="001221CD">
        <w:rPr>
          <w:rFonts w:ascii="Times New Roman" w:hAnsi="Times New Roman" w:cs="Times New Roman"/>
          <w:sz w:val="28"/>
          <w:szCs w:val="28"/>
        </w:rPr>
        <w:t>регистрации устного экзамена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6E0A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10C10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7E6E0A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7E6E0A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1221CD">
        <w:rPr>
          <w:rFonts w:ascii="Times New Roman" w:hAnsi="Times New Roman" w:cs="Times New Roman"/>
          <w:sz w:val="28"/>
          <w:szCs w:val="28"/>
        </w:rPr>
        <w:t>обучающийся СПО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получи</w:t>
      </w:r>
      <w:r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7E6E0A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1221CD">
        <w:rPr>
          <w:rFonts w:ascii="Times New Roman" w:hAnsi="Times New Roman" w:cs="Times New Roman"/>
          <w:sz w:val="28"/>
          <w:szCs w:val="28"/>
        </w:rPr>
        <w:t>обучающи</w:t>
      </w:r>
      <w:r>
        <w:rPr>
          <w:rFonts w:ascii="Times New Roman" w:hAnsi="Times New Roman" w:cs="Times New Roman"/>
          <w:sz w:val="28"/>
          <w:szCs w:val="28"/>
        </w:rPr>
        <w:t>мся</w:t>
      </w:r>
      <w:r w:rsidRPr="001221CD">
        <w:rPr>
          <w:rFonts w:ascii="Times New Roman" w:hAnsi="Times New Roman" w:cs="Times New Roman"/>
          <w:sz w:val="28"/>
          <w:szCs w:val="28"/>
        </w:rPr>
        <w:t xml:space="preserve"> СПО </w:t>
      </w:r>
      <w:r>
        <w:rPr>
          <w:rFonts w:ascii="Times New Roman" w:hAnsi="Times New Roman" w:cs="Times New Roman"/>
          <w:sz w:val="28"/>
          <w:szCs w:val="28"/>
        </w:rPr>
        <w:t>не заполняется);</w:t>
      </w:r>
    </w:p>
    <w:p w:rsidR="007E6E0A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7E6E0A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>
        <w:rPr>
          <w:rFonts w:ascii="Times New Roman" w:hAnsi="Times New Roman" w:cs="Times New Roman"/>
          <w:sz w:val="28"/>
          <w:szCs w:val="28"/>
        </w:rPr>
        <w:t>ППЭ;</w:t>
      </w:r>
    </w:p>
    <w:p w:rsidR="007E6E0A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7E6E0A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7E6E0A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7E6E0A" w:rsidRPr="00210C10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«Резерв-1»). </w:t>
      </w:r>
    </w:p>
    <w:p w:rsidR="007E6E0A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7E6E0A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фамил</w:t>
      </w:r>
      <w:r>
        <w:rPr>
          <w:rFonts w:ascii="Times New Roman" w:hAnsi="Times New Roman" w:cs="Times New Roman"/>
          <w:sz w:val="28"/>
          <w:szCs w:val="28"/>
        </w:rPr>
        <w:t>ия, имя, отчество (при наличии);</w:t>
      </w:r>
    </w:p>
    <w:p w:rsidR="007E6E0A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серия и номер документа, удостоверяющего личность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1);</w:t>
      </w:r>
    </w:p>
    <w:p w:rsidR="007E6E0A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 участника ЕГЭ.</w:t>
      </w:r>
    </w:p>
    <w:p w:rsidR="007E6E0A" w:rsidRPr="00725C78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 также расположены:</w:t>
      </w:r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6E0A" w:rsidRPr="001D1386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«Резерв-2», «Резерв-3»,              «Резерв-4»);</w:t>
      </w:r>
    </w:p>
    <w:p w:rsidR="007E6E0A" w:rsidRPr="001D1386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индивидуального комплекта участника ЕГЭ;</w:t>
      </w:r>
    </w:p>
    <w:p w:rsidR="007E6E0A" w:rsidRPr="001D1386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7E6E0A" w:rsidRPr="001D1386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 устного экзамена</w:t>
      </w:r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Pr="00725C78">
        <w:rPr>
          <w:rFonts w:ascii="Times New Roman" w:hAnsi="Times New Roman" w:cs="Times New Roman"/>
          <w:sz w:val="28"/>
          <w:szCs w:val="28"/>
        </w:rPr>
        <w:t xml:space="preserve">расположены поля, заполняемые ответственным организатором в аудитории в случаях, если участник </w:t>
      </w:r>
      <w:r w:rsidRPr="001D1386">
        <w:rPr>
          <w:rFonts w:ascii="Times New Roman" w:hAnsi="Times New Roman" w:cs="Times New Roman"/>
          <w:sz w:val="28"/>
          <w:szCs w:val="28"/>
        </w:rPr>
        <w:t>ЕГЭ удален с экзамена в связи с нарушением порядка проведения ЕГЭ или не закончил экзамен по уважительной причине, а также поле для подписи ответственного организатора.</w:t>
      </w:r>
    </w:p>
    <w:p w:rsidR="007E6E0A" w:rsidRPr="00210C10" w:rsidRDefault="007E6E0A" w:rsidP="00210C10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7E6E0A" w:rsidRPr="009E0F3C" w:rsidRDefault="007E6E0A" w:rsidP="00053116">
      <w:pPr>
        <w:pStyle w:val="Heading1"/>
        <w:rPr>
          <w:rFonts w:ascii="Times New Roman" w:hAnsi="Times New Roman" w:cs="Times New Roman"/>
        </w:rPr>
      </w:pPr>
      <w:bookmarkStart w:id="9" w:name="_Toc411274964"/>
      <w:r w:rsidRPr="00210C10">
        <w:rPr>
          <w:rFonts w:ascii="Times New Roman" w:hAnsi="Times New Roman" w:cs="Times New Roman"/>
        </w:rPr>
        <w:t xml:space="preserve">Правила заполнения бланков </w:t>
      </w:r>
      <w:r>
        <w:rPr>
          <w:rFonts w:ascii="Times New Roman" w:hAnsi="Times New Roman" w:cs="Times New Roman"/>
        </w:rPr>
        <w:t>ЕГЭ</w:t>
      </w:r>
      <w:bookmarkEnd w:id="9"/>
    </w:p>
    <w:p w:rsidR="007E6E0A" w:rsidRPr="00941838" w:rsidRDefault="007E6E0A" w:rsidP="00053116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10" w:name="_Toc411274965"/>
      <w:r w:rsidRPr="00941838">
        <w:rPr>
          <w:rFonts w:ascii="Times New Roman" w:hAnsi="Times New Roman" w:cs="Times New Roman"/>
          <w:sz w:val="28"/>
          <w:szCs w:val="28"/>
        </w:rPr>
        <w:t>Общая часть</w:t>
      </w:r>
      <w:bookmarkEnd w:id="10"/>
    </w:p>
    <w:p w:rsidR="007E6E0A" w:rsidRPr="00210C10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Участники ЕГЭ выполняют экзаменационные работы на бланках ЕГЭ, формы и описание правил заполнения которых приведены ниже.</w:t>
      </w:r>
    </w:p>
    <w:p w:rsidR="007E6E0A" w:rsidRPr="00210C10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7E6E0A" w:rsidRPr="00210C10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недостатке места для </w:t>
      </w:r>
      <w:r>
        <w:rPr>
          <w:rFonts w:ascii="Times New Roman" w:hAnsi="Times New Roman" w:cs="Times New Roman"/>
          <w:sz w:val="28"/>
          <w:szCs w:val="28"/>
        </w:rPr>
        <w:t xml:space="preserve">записи ответов на задания с </w:t>
      </w:r>
      <w:r w:rsidRPr="00210C10">
        <w:rPr>
          <w:rFonts w:ascii="Times New Roman" w:hAnsi="Times New Roman" w:cs="Times New Roman"/>
          <w:sz w:val="28"/>
          <w:szCs w:val="28"/>
        </w:rPr>
        <w:t>развернуты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ответо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 бланке ответов № 2 </w:t>
      </w:r>
      <w:r>
        <w:rPr>
          <w:rFonts w:ascii="Times New Roman" w:hAnsi="Times New Roman" w:cs="Times New Roman"/>
          <w:sz w:val="28"/>
          <w:szCs w:val="28"/>
        </w:rPr>
        <w:t xml:space="preserve">(включая обратную сторону бланка) </w:t>
      </w:r>
      <w:r w:rsidRPr="00210C10">
        <w:rPr>
          <w:rFonts w:ascii="Times New Roman" w:hAnsi="Times New Roman" w:cs="Times New Roman"/>
          <w:sz w:val="28"/>
          <w:szCs w:val="28"/>
        </w:rPr>
        <w:t>организатор в аудитории выдает д</w:t>
      </w:r>
      <w:hyperlink r:id="rId8" w:tgtFrame="_blank" w:history="1">
        <w:r w:rsidRPr="00210C10">
          <w:rPr>
            <w:rFonts w:ascii="Times New Roman" w:hAnsi="Times New Roman" w:cs="Times New Roman"/>
            <w:sz w:val="28"/>
            <w:szCs w:val="28"/>
          </w:rPr>
          <w:t>ополнительный бланк ответов № 2</w:t>
        </w:r>
      </w:hyperlink>
      <w:r w:rsidRPr="00210C10">
        <w:rPr>
          <w:rFonts w:ascii="Times New Roman" w:hAnsi="Times New Roman" w:cs="Times New Roman"/>
          <w:sz w:val="28"/>
          <w:szCs w:val="28"/>
        </w:rPr>
        <w:t xml:space="preserve">. Дополнительные бланки ответов № 2 не принимаются к оцениванию, если хотя бы одна из сторон предыдущих </w:t>
      </w:r>
      <w:r>
        <w:rPr>
          <w:rFonts w:ascii="Times New Roman" w:hAnsi="Times New Roman" w:cs="Times New Roman"/>
          <w:sz w:val="28"/>
          <w:szCs w:val="28"/>
        </w:rPr>
        <w:t>бланков ответов № 2 не заполнена</w:t>
      </w:r>
      <w:r w:rsidRPr="00210C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6E0A" w:rsidRPr="00A32DFE" w:rsidRDefault="007E6E0A" w:rsidP="00053116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11" w:name="_Toc411274966"/>
      <w:r w:rsidRPr="00A32DFE">
        <w:rPr>
          <w:rFonts w:ascii="Times New Roman" w:hAnsi="Times New Roman" w:cs="Times New Roman"/>
          <w:sz w:val="28"/>
          <w:szCs w:val="28"/>
        </w:rPr>
        <w:t>Основные правила заполнения бланков ЕГЭ</w:t>
      </w:r>
      <w:bookmarkEnd w:id="11"/>
    </w:p>
    <w:p w:rsidR="007E6E0A" w:rsidRPr="00210C10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Все бланки ЕГЭ заполняются яркими черными чернилами. Допускается использование гелевой, капиллярной или перьевой ручек. В случае отсутствия у участника ЕГЭ указанных ручек и использования, вопреки настоящим правилам, шариковой ручки, контур каждого символа при заполнении </w:t>
      </w:r>
      <w:r>
        <w:rPr>
          <w:rFonts w:ascii="Times New Roman" w:hAnsi="Times New Roman" w:cs="Times New Roman"/>
          <w:sz w:val="28"/>
          <w:szCs w:val="28"/>
        </w:rPr>
        <w:t xml:space="preserve">бланков ЕГЭ </w:t>
      </w:r>
      <w:r w:rsidRPr="00210C10">
        <w:rPr>
          <w:rFonts w:ascii="Times New Roman" w:hAnsi="Times New Roman" w:cs="Times New Roman"/>
          <w:sz w:val="28"/>
          <w:szCs w:val="28"/>
        </w:rPr>
        <w:t>необходимо аккуратно (не допуская несовпадения линий) обводить 2-3 раза, чтобы исключить «проблески» по линии символов.</w:t>
      </w:r>
    </w:p>
    <w:p w:rsidR="007E6E0A" w:rsidRPr="00210C10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Символ метки («крестик») в полях бланка регистрации не должен быть слишком толстым. Если ручка оставляет слишком толстую линию, то вместо крестика в поле нужно провести только одну диагональ квадрата (любую).</w:t>
      </w:r>
    </w:p>
    <w:p w:rsidR="007E6E0A" w:rsidRPr="00210C10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Участник ЕГЭ должен изображать каждую цифру и букву во всех заполняемых полях бланка регистрации, бланка ответов № 1 и верхней части бланка </w:t>
      </w:r>
      <w:r>
        <w:rPr>
          <w:rFonts w:ascii="Times New Roman" w:hAnsi="Times New Roman" w:cs="Times New Roman"/>
          <w:sz w:val="28"/>
          <w:szCs w:val="28"/>
        </w:rPr>
        <w:t>ответов № 2</w:t>
      </w:r>
      <w:r w:rsidRPr="00210C10">
        <w:rPr>
          <w:rFonts w:ascii="Times New Roman" w:hAnsi="Times New Roman" w:cs="Times New Roman"/>
          <w:sz w:val="28"/>
          <w:szCs w:val="28"/>
        </w:rPr>
        <w:t xml:space="preserve"> тщательно копируя образец ее написания из строки с образцами написания символов, расположенн</w:t>
      </w:r>
      <w:r>
        <w:rPr>
          <w:rFonts w:ascii="Times New Roman" w:hAnsi="Times New Roman" w:cs="Times New Roman"/>
          <w:sz w:val="28"/>
          <w:szCs w:val="28"/>
        </w:rPr>
        <w:t>ыми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7E6E0A" w:rsidRPr="00210C10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ждое поле в бланках заполняется,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начиная с первой позиции (в том числе и поля для занесения фамилии, имени и отчества участника ЕГЭ). </w:t>
      </w:r>
    </w:p>
    <w:p w:rsidR="007E6E0A" w:rsidRPr="00210C10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Если участник ЕГЭ не имеет информации для заполнения какого-то конкретного поля, он должен оставить это поле пустым (не делать прочерков).</w:t>
      </w:r>
    </w:p>
    <w:p w:rsidR="007E6E0A" w:rsidRPr="00D72225" w:rsidRDefault="007E6E0A" w:rsidP="005E7FA1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:rsidR="007E6E0A" w:rsidRPr="001D1386" w:rsidRDefault="007E6E0A" w:rsidP="005E7FA1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На бланках ответов № 1 и № 2, а также на дополнительном бланке ответов № 2 не должно быть пометок, содержащих информацию о личности участника ЕГЭ.</w:t>
      </w:r>
    </w:p>
    <w:p w:rsidR="007E6E0A" w:rsidRPr="00DE3A17" w:rsidRDefault="007E6E0A" w:rsidP="00210C10">
      <w:pPr>
        <w:spacing w:before="240"/>
        <w:rPr>
          <w:rFonts w:ascii="Times New Roman" w:hAnsi="Times New Roman" w:cs="Times New Roman"/>
          <w:b/>
          <w:bCs/>
          <w:sz w:val="28"/>
          <w:szCs w:val="28"/>
        </w:rPr>
      </w:pPr>
      <w:r w:rsidRPr="00DE3A17">
        <w:rPr>
          <w:rFonts w:ascii="Times New Roman" w:hAnsi="Times New Roman" w:cs="Times New Roman"/>
          <w:b/>
          <w:bCs/>
          <w:sz w:val="28"/>
          <w:szCs w:val="28"/>
        </w:rPr>
        <w:t>Категорически запрещается:</w:t>
      </w:r>
    </w:p>
    <w:p w:rsidR="007E6E0A" w:rsidRDefault="007E6E0A" w:rsidP="00BE463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делать в полях бланков</w:t>
      </w:r>
      <w:r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 xml:space="preserve">, вне полей бланков </w:t>
      </w:r>
      <w:r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>или в полях, за</w:t>
      </w:r>
      <w:r>
        <w:rPr>
          <w:rFonts w:ascii="Times New Roman" w:hAnsi="Times New Roman" w:cs="Times New Roman"/>
          <w:sz w:val="28"/>
          <w:szCs w:val="28"/>
        </w:rPr>
        <w:t>полненных типографским способом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какие-либо записи и</w:t>
      </w:r>
      <w:r>
        <w:rPr>
          <w:rFonts w:ascii="Times New Roman" w:hAnsi="Times New Roman" w:cs="Times New Roman"/>
          <w:sz w:val="28"/>
          <w:szCs w:val="28"/>
        </w:rPr>
        <w:t xml:space="preserve"> (или)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пометки, не относящиеся к содержанию полей бланков</w:t>
      </w:r>
      <w:r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>;</w:t>
      </w:r>
    </w:p>
    <w:p w:rsidR="007E6E0A" w:rsidRPr="00210C10" w:rsidRDefault="007E6E0A" w:rsidP="00BE463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</w:t>
      </w:r>
      <w:r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цветные ручки вместо черной,  карандаш, средства для исправления внесенной в бланки </w:t>
      </w:r>
      <w:r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информации («замазку», «ластик» и др.). </w:t>
      </w:r>
    </w:p>
    <w:p w:rsidR="007E6E0A" w:rsidRPr="009871BA" w:rsidRDefault="007E6E0A" w:rsidP="00053116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12" w:name="_Заполнение_бланка_регистрации"/>
      <w:bookmarkStart w:id="13" w:name="_Toc411274967"/>
      <w:bookmarkStart w:id="14" w:name="_Toc361838907"/>
      <w:bookmarkEnd w:id="12"/>
      <w:r w:rsidRPr="009871BA">
        <w:rPr>
          <w:rFonts w:ascii="Times New Roman" w:hAnsi="Times New Roman" w:cs="Times New Roman"/>
          <w:sz w:val="28"/>
          <w:szCs w:val="28"/>
        </w:rPr>
        <w:t>Заполнение бланка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(рис. 1)</w:t>
      </w:r>
      <w:bookmarkEnd w:id="13"/>
    </w:p>
    <w:p w:rsidR="007E6E0A" w:rsidRPr="005C55A2" w:rsidRDefault="007E6E0A" w:rsidP="005C55A2">
      <w:pPr>
        <w:widowControl w:val="0"/>
        <w:ind w:firstLine="0"/>
        <w:jc w:val="center"/>
        <w:rPr>
          <w:color w:val="000000"/>
          <w:sz w:val="28"/>
          <w:szCs w:val="28"/>
        </w:rPr>
      </w:pPr>
      <w:r>
        <w:rPr>
          <w:noProof/>
        </w:rPr>
        <w:pict>
          <v:shape id="Рисунок 18" o:spid="_x0000_i1027" type="#_x0000_t75" style="width:476.25pt;height:673.5pt;visibility:visible">
            <v:imagedata r:id="rId9" o:title=""/>
          </v:shape>
        </w:pict>
      </w:r>
      <w:r>
        <w:rPr>
          <w:rFonts w:ascii="Times New Roman" w:hAnsi="Times New Roman" w:cs="Times New Roman"/>
          <w:color w:val="000000"/>
          <w:sz w:val="22"/>
          <w:szCs w:val="22"/>
        </w:rPr>
        <w:t>Рис. 1.</w:t>
      </w:r>
      <w:r w:rsidRPr="005C55A2">
        <w:rPr>
          <w:rFonts w:ascii="Times New Roman" w:hAnsi="Times New Roman" w:cs="Times New Roman"/>
          <w:color w:val="000000"/>
          <w:sz w:val="22"/>
          <w:szCs w:val="22"/>
        </w:rPr>
        <w:t xml:space="preserve"> Бланк регистрации</w:t>
      </w:r>
    </w:p>
    <w:p w:rsidR="007E6E0A" w:rsidRDefault="007E6E0A" w:rsidP="002F2883">
      <w:pPr>
        <w:widowControl w:val="0"/>
        <w:jc w:val="both"/>
        <w:rPr>
          <w:noProof/>
          <w:color w:val="000000"/>
          <w:sz w:val="18"/>
          <w:szCs w:val="1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 указанию ответственного организатора в аудитории </w:t>
      </w:r>
      <w:r>
        <w:rPr>
          <w:rFonts w:ascii="Times New Roman" w:hAnsi="Times New Roman" w:cs="Times New Roman"/>
          <w:sz w:val="28"/>
          <w:szCs w:val="28"/>
        </w:rPr>
        <w:t>участники ЕГЭ приступают к заполнению верхней части бланки регистрации (рис. 2). У</w:t>
      </w:r>
      <w:r w:rsidRPr="00210C10">
        <w:rPr>
          <w:rFonts w:ascii="Times New Roman" w:hAnsi="Times New Roman" w:cs="Times New Roman"/>
          <w:sz w:val="28"/>
          <w:szCs w:val="28"/>
        </w:rPr>
        <w:t xml:space="preserve">частником ЕГЭ заполняются все поля верхней части бланка регистрации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(см.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210C10">
        <w:rPr>
          <w:rFonts w:ascii="Times New Roman" w:hAnsi="Times New Roman" w:cs="Times New Roman"/>
          <w:sz w:val="28"/>
          <w:szCs w:val="28"/>
        </w:rPr>
        <w:t>абл</w:t>
      </w:r>
      <w:r>
        <w:rPr>
          <w:rFonts w:ascii="Times New Roman" w:hAnsi="Times New Roman" w:cs="Times New Roman"/>
          <w:sz w:val="28"/>
          <w:szCs w:val="28"/>
        </w:rPr>
        <w:t>ицу</w:t>
      </w:r>
      <w:r w:rsidRPr="00210C10">
        <w:rPr>
          <w:rFonts w:ascii="Times New Roman" w:hAnsi="Times New Roman" w:cs="Times New Roman"/>
          <w:sz w:val="28"/>
          <w:szCs w:val="28"/>
        </w:rPr>
        <w:t xml:space="preserve"> 1), кроме полей для служебного использования (поля «Служебная отметка», «Резерв-1»).</w:t>
      </w:r>
    </w:p>
    <w:p w:rsidR="007E6E0A" w:rsidRPr="002F2883" w:rsidRDefault="007E6E0A" w:rsidP="00210C1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901281">
        <w:rPr>
          <w:noProof/>
          <w:color w:val="000000"/>
          <w:sz w:val="18"/>
          <w:szCs w:val="18"/>
        </w:rPr>
        <w:pict>
          <v:shape id="Рисунок 27" o:spid="_x0000_i1028" type="#_x0000_t75" style="width:434.25pt;height:162.75pt;visibility:visible">
            <v:imagedata r:id="rId10" o:title=""/>
          </v:shape>
        </w:pict>
      </w:r>
    </w:p>
    <w:p w:rsidR="007E6E0A" w:rsidRPr="002F2883" w:rsidRDefault="007E6E0A" w:rsidP="00D1469B">
      <w:pPr>
        <w:widowControl w:val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Рис. 2. </w:t>
      </w:r>
      <w:r w:rsidRPr="002F2883">
        <w:rPr>
          <w:rFonts w:ascii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hAnsi="Times New Roman" w:cs="Times New Roman"/>
          <w:color w:val="000000"/>
          <w:sz w:val="22"/>
          <w:szCs w:val="22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601"/>
        <w:gridCol w:w="6248"/>
      </w:tblGrid>
      <w:tr w:rsidR="007E6E0A" w:rsidRPr="00594AE9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t>Поля, заполняемые участником ЕГЭ по указанию организатора в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E6E0A" w:rsidRPr="00FB55F6" w:rsidRDefault="007E6E0A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t>Указания по заполнению</w:t>
            </w:r>
          </w:p>
        </w:tc>
      </w:tr>
      <w:tr w:rsidR="007E6E0A" w:rsidRPr="00594AE9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E6E0A" w:rsidRPr="00FB55F6" w:rsidRDefault="007E6E0A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E6E0A" w:rsidRPr="00FB55F6" w:rsidRDefault="007E6E0A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7E6E0A" w:rsidRPr="00594AE9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E6E0A" w:rsidRPr="00FB55F6" w:rsidRDefault="007E6E0A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E6E0A" w:rsidRDefault="007E6E0A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Указывается код образовательной организации, в котором обучается участник ЕГЭ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выпускник текущего года</w:t>
            </w:r>
            <w:r w:rsidRPr="00FB55F6">
              <w:rPr>
                <w:rFonts w:ascii="Times New Roman" w:hAnsi="Times New Roman" w:cs="Times New Roman"/>
                <w:color w:val="000000"/>
              </w:rPr>
              <w:t>, в соответствии с кодировкой, принятой в субъекте Российской Федерации</w:t>
            </w:r>
            <w:r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7E6E0A" w:rsidRPr="00FB55F6" w:rsidRDefault="007E6E0A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D22E2">
              <w:rPr>
                <w:rFonts w:ascii="Times New Roman" w:hAnsi="Times New Roman" w:cs="Times New Roman"/>
                <w:color w:val="000000"/>
              </w:rPr>
              <w:t xml:space="preserve">код образовательной организации, в которой участник ЕГЭ - выпускник прошлых лет/обучающийся СПО получил уведомление (пропуск) </w:t>
            </w:r>
            <w:r>
              <w:rPr>
                <w:rFonts w:ascii="Times New Roman" w:hAnsi="Times New Roman" w:cs="Times New Roman"/>
                <w:color w:val="000000"/>
              </w:rPr>
              <w:t>на ЕГЭ)</w:t>
            </w:r>
          </w:p>
        </w:tc>
      </w:tr>
      <w:tr w:rsidR="007E6E0A" w:rsidRPr="00594AE9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E6E0A" w:rsidRPr="00FB55F6" w:rsidRDefault="007E6E0A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E6E0A" w:rsidRPr="00FB55F6" w:rsidRDefault="007E6E0A" w:rsidP="00D1469B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Указывается информация о классе, в котором обучается участник ЕГЭ (выпускниками прошлых лет</w:t>
            </w:r>
            <w:r>
              <w:rPr>
                <w:rFonts w:ascii="Times New Roman" w:hAnsi="Times New Roman" w:cs="Times New Roman"/>
                <w:color w:val="000000"/>
              </w:rPr>
              <w:t>/</w:t>
            </w:r>
            <w:r w:rsidRPr="00594AE9">
              <w:t xml:space="preserve"> </w:t>
            </w:r>
            <w:r w:rsidRPr="00D1469B">
              <w:rPr>
                <w:rFonts w:ascii="Times New Roman" w:hAnsi="Times New Roman" w:cs="Times New Roman"/>
                <w:color w:val="000000"/>
              </w:rPr>
              <w:t>обучающи</w:t>
            </w:r>
            <w:r>
              <w:rPr>
                <w:rFonts w:ascii="Times New Roman" w:hAnsi="Times New Roman" w:cs="Times New Roman"/>
                <w:color w:val="000000"/>
              </w:rPr>
              <w:t>мися</w:t>
            </w:r>
            <w:r w:rsidRPr="00D1469B">
              <w:rPr>
                <w:rFonts w:ascii="Times New Roman" w:hAnsi="Times New Roman" w:cs="Times New Roman"/>
                <w:color w:val="000000"/>
              </w:rPr>
              <w:t xml:space="preserve"> СПО</w:t>
            </w:r>
            <w:r w:rsidRPr="00FB55F6">
              <w:rPr>
                <w:rFonts w:ascii="Times New Roman" w:hAnsi="Times New Roman" w:cs="Times New Roman"/>
                <w:color w:val="000000"/>
              </w:rPr>
              <w:t xml:space="preserve"> не заполняется)</w:t>
            </w:r>
          </w:p>
        </w:tc>
      </w:tr>
      <w:tr w:rsidR="007E6E0A" w:rsidRPr="00594AE9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E6E0A" w:rsidRPr="00FB55F6" w:rsidRDefault="007E6E0A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Код пункта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E6E0A" w:rsidRPr="00FB55F6" w:rsidRDefault="007E6E0A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7E6E0A" w:rsidRPr="00594AE9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E6E0A" w:rsidRPr="00FB55F6" w:rsidRDefault="007E6E0A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Номер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E6E0A" w:rsidRPr="00FB55F6" w:rsidRDefault="007E6E0A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Указывается номер аудитории, в которой проходит ЕГЭ</w:t>
            </w:r>
          </w:p>
        </w:tc>
      </w:tr>
      <w:tr w:rsidR="007E6E0A" w:rsidRPr="00594AE9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E6E0A" w:rsidRPr="00FB55F6" w:rsidRDefault="007E6E0A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Дата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E6E0A" w:rsidRPr="00FB55F6" w:rsidRDefault="007E6E0A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Указывается дата проведения ЕГЭ</w:t>
            </w:r>
          </w:p>
        </w:tc>
      </w:tr>
      <w:tr w:rsidR="007E6E0A" w:rsidRPr="00594AE9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E6E0A" w:rsidRPr="00FB55F6" w:rsidRDefault="007E6E0A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Код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E6E0A" w:rsidRPr="00FB55F6" w:rsidRDefault="007E6E0A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 xml:space="preserve">Указывается </w:t>
            </w:r>
            <w:r>
              <w:rPr>
                <w:rFonts w:ascii="Times New Roman" w:hAnsi="Times New Roman" w:cs="Times New Roman"/>
                <w:color w:val="000000"/>
              </w:rPr>
              <w:t xml:space="preserve">код предмета </w:t>
            </w:r>
            <w:r w:rsidRPr="00FB55F6">
              <w:rPr>
                <w:rFonts w:ascii="Times New Roman" w:hAnsi="Times New Roman" w:cs="Times New Roman"/>
                <w:color w:val="000000"/>
              </w:rPr>
              <w:t xml:space="preserve">в соответствии с принятой кодировкой (см. 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 w:rsidRPr="00FB55F6">
              <w:rPr>
                <w:rFonts w:ascii="Times New Roman" w:hAnsi="Times New Roman" w:cs="Times New Roman"/>
                <w:color w:val="000000"/>
              </w:rPr>
              <w:t>абл</w:t>
            </w:r>
            <w:r>
              <w:rPr>
                <w:rFonts w:ascii="Times New Roman" w:hAnsi="Times New Roman" w:cs="Times New Roman"/>
                <w:color w:val="000000"/>
              </w:rPr>
              <w:t>ицу</w:t>
            </w:r>
            <w:r w:rsidRPr="00FB55F6">
              <w:rPr>
                <w:rFonts w:ascii="Times New Roman" w:hAnsi="Times New Roman" w:cs="Times New Roman"/>
                <w:color w:val="000000"/>
              </w:rPr>
              <w:t xml:space="preserve"> 2)</w:t>
            </w:r>
          </w:p>
        </w:tc>
      </w:tr>
      <w:tr w:rsidR="007E6E0A" w:rsidRPr="00594AE9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E6E0A" w:rsidRPr="00FB55F6" w:rsidRDefault="007E6E0A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Название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E6E0A" w:rsidRPr="00FB55F6" w:rsidRDefault="007E6E0A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Указывается название предмета</w:t>
            </w:r>
            <w:r w:rsidRPr="00FB55F6">
              <w:rPr>
                <w:rFonts w:ascii="Times New Roman" w:hAnsi="Times New Roman" w:cs="Times New Roman"/>
                <w:color w:val="000000"/>
              </w:rPr>
              <w:t xml:space="preserve"> по, которому проводится ЕГЭ</w:t>
            </w:r>
            <w:r w:rsidRPr="00FB55F6" w:rsidDel="0077700C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FB55F6">
              <w:rPr>
                <w:rFonts w:ascii="Times New Roman" w:hAnsi="Times New Roman" w:cs="Times New Roman"/>
                <w:color w:val="000000"/>
              </w:rPr>
              <w:t>(возможно в сокращении)</w:t>
            </w:r>
          </w:p>
        </w:tc>
      </w:tr>
    </w:tbl>
    <w:p w:rsidR="007E6E0A" w:rsidRPr="002F2883" w:rsidRDefault="007E6E0A" w:rsidP="00D72225">
      <w:pPr>
        <w:widowControl w:val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Таблица 1.</w:t>
      </w:r>
      <w:r w:rsidRPr="002F2883">
        <w:rPr>
          <w:rFonts w:ascii="Times New Roman" w:hAnsi="Times New Roman" w:cs="Times New Roman"/>
          <w:color w:val="000000"/>
          <w:sz w:val="22"/>
          <w:szCs w:val="22"/>
        </w:rPr>
        <w:t xml:space="preserve"> Указание по заполнению полей верхней части бланка регистрации</w:t>
      </w:r>
    </w:p>
    <w:p w:rsidR="007E6E0A" w:rsidRPr="00210C10" w:rsidRDefault="007E6E0A" w:rsidP="00D72225">
      <w:pPr>
        <w:widowControl w:val="0"/>
        <w:jc w:val="center"/>
        <w:rPr>
          <w:rFonts w:ascii="Times New Roman" w:hAnsi="Times New Roman" w:cs="Times New Roman"/>
          <w:color w:val="000000"/>
        </w:rPr>
      </w:pPr>
    </w:p>
    <w:tbl>
      <w:tblPr>
        <w:tblW w:w="0" w:type="auto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2322"/>
        <w:gridCol w:w="3168"/>
      </w:tblGrid>
      <w:tr w:rsidR="007E6E0A" w:rsidRPr="00594AE9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D72225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br w:type="page"/>
            </w: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D72225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t>Код предмета</w:t>
            </w:r>
          </w:p>
        </w:tc>
      </w:tr>
      <w:tr w:rsidR="007E6E0A" w:rsidRPr="00594AE9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D72225">
            <w:pPr>
              <w:widowControl w:val="0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7E6E0A" w:rsidRPr="00594AE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7E6E0A" w:rsidRPr="00594AE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6B7D1C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6B7D1C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22</w:t>
            </w:r>
          </w:p>
        </w:tc>
      </w:tr>
      <w:tr w:rsidR="007E6E0A" w:rsidRPr="00594AE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7E6E0A" w:rsidRPr="00594AE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7E6E0A" w:rsidRPr="00594AE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Информатика и ИКТ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7E6E0A" w:rsidRPr="00594AE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7E6E0A" w:rsidRPr="00594AE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7E6E0A" w:rsidRPr="00594AE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7E6E0A" w:rsidRPr="00594AE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9</w:t>
            </w:r>
          </w:p>
        </w:tc>
      </w:tr>
      <w:tr w:rsidR="007E6E0A" w:rsidRPr="00594AE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7E6E0A" w:rsidRPr="00594AE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11</w:t>
            </w:r>
          </w:p>
        </w:tc>
      </w:tr>
      <w:tr w:rsidR="007E6E0A" w:rsidRPr="00594AE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12</w:t>
            </w:r>
          </w:p>
        </w:tc>
      </w:tr>
      <w:tr w:rsidR="007E6E0A" w:rsidRPr="00594AE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13</w:t>
            </w:r>
          </w:p>
        </w:tc>
      </w:tr>
      <w:tr w:rsidR="007E6E0A" w:rsidRPr="00594AE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18</w:t>
            </w:r>
          </w:p>
        </w:tc>
      </w:tr>
      <w:tr w:rsidR="007E6E0A" w:rsidRPr="00594AE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FB55F6" w:rsidRDefault="007E6E0A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29</w:t>
            </w:r>
          </w:p>
        </w:tc>
      </w:tr>
      <w:tr w:rsidR="007E6E0A" w:rsidRPr="00594AE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BC0FC0" w:rsidRDefault="007E6E0A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BC0FC0" w:rsidRDefault="007E6E0A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30</w:t>
            </w:r>
          </w:p>
        </w:tc>
      </w:tr>
      <w:tr w:rsidR="007E6E0A" w:rsidRPr="00594AE9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BC0FC0" w:rsidRDefault="007E6E0A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BC0FC0" w:rsidRDefault="007E6E0A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31</w:t>
            </w:r>
          </w:p>
        </w:tc>
      </w:tr>
      <w:tr w:rsidR="007E6E0A" w:rsidRPr="00594AE9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BC0FC0" w:rsidRDefault="007E6E0A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E6E0A" w:rsidRPr="00BC0FC0" w:rsidRDefault="007E6E0A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33</w:t>
            </w:r>
          </w:p>
        </w:tc>
      </w:tr>
    </w:tbl>
    <w:p w:rsidR="007E6E0A" w:rsidRPr="00FF07D4" w:rsidRDefault="007E6E0A" w:rsidP="00210C10">
      <w:pPr>
        <w:widowControl w:val="0"/>
        <w:spacing w:before="100" w:beforeAutospacing="1" w:after="100" w:afterAutospacing="1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FF07D4">
        <w:rPr>
          <w:rFonts w:ascii="Times New Roman" w:hAnsi="Times New Roman" w:cs="Times New Roman"/>
          <w:color w:val="000000"/>
          <w:sz w:val="22"/>
          <w:szCs w:val="22"/>
        </w:rPr>
        <w:t>Таблица 2. Название и код предметов</w:t>
      </w:r>
    </w:p>
    <w:p w:rsidR="007E6E0A" w:rsidRPr="0077700C" w:rsidRDefault="007E6E0A" w:rsidP="00210C10">
      <w:pPr>
        <w:widowControl w:val="0"/>
        <w:spacing w:before="100" w:beforeAutospacing="1" w:after="100" w:afterAutospacing="1"/>
        <w:jc w:val="center"/>
        <w:rPr>
          <w:color w:val="000000"/>
        </w:rPr>
      </w:pPr>
    </w:p>
    <w:p w:rsidR="007E6E0A" w:rsidRPr="00FF07D4" w:rsidRDefault="007E6E0A" w:rsidP="00FB55F6">
      <w:pPr>
        <w:widowControl w:val="0"/>
        <w:ind w:firstLine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901281">
        <w:rPr>
          <w:noProof/>
          <w:color w:val="000000"/>
          <w:sz w:val="18"/>
          <w:szCs w:val="18"/>
        </w:rPr>
        <w:pict>
          <v:shape id="Рисунок 31" o:spid="_x0000_i1029" type="#_x0000_t75" style="width:500.25pt;height:135pt;visibility:visible">
            <v:imagedata r:id="rId11" o:title=""/>
          </v:shape>
        </w:pict>
      </w:r>
      <w:r w:rsidRPr="00FF07D4">
        <w:rPr>
          <w:rFonts w:ascii="Times New Roman" w:hAnsi="Times New Roman" w:cs="Times New Roman"/>
          <w:color w:val="000000"/>
          <w:sz w:val="22"/>
          <w:szCs w:val="22"/>
        </w:rPr>
        <w:t>Рис. 3. Сведения об участнике единого государственного экзамена</w:t>
      </w:r>
    </w:p>
    <w:p w:rsidR="007E6E0A" w:rsidRPr="00591AF2" w:rsidRDefault="007E6E0A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Поля средней части бланка регистрации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F07D4">
        <w:rPr>
          <w:rFonts w:ascii="Times New Roman" w:hAnsi="Times New Roman" w:cs="Times New Roman"/>
          <w:sz w:val="28"/>
          <w:szCs w:val="28"/>
        </w:rPr>
        <w:t>Сведения об участнике единого государственного экзамена</w:t>
      </w:r>
      <w:r>
        <w:rPr>
          <w:rFonts w:ascii="Times New Roman" w:hAnsi="Times New Roman" w:cs="Times New Roman"/>
          <w:sz w:val="28"/>
          <w:szCs w:val="28"/>
        </w:rPr>
        <w:t>» (рис. 3)</w:t>
      </w:r>
      <w:r w:rsidRPr="00FF07D4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заполняются участником ЕГЭ самостоятельно (см.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D72225">
        <w:rPr>
          <w:rFonts w:ascii="Times New Roman" w:hAnsi="Times New Roman" w:cs="Times New Roman"/>
          <w:sz w:val="28"/>
          <w:szCs w:val="28"/>
        </w:rPr>
        <w:t>абл</w:t>
      </w:r>
      <w:r>
        <w:rPr>
          <w:rFonts w:ascii="Times New Roman" w:hAnsi="Times New Roman" w:cs="Times New Roman"/>
          <w:sz w:val="28"/>
          <w:szCs w:val="28"/>
        </w:rPr>
        <w:t>ицу</w:t>
      </w:r>
      <w:r w:rsidRPr="00D72225">
        <w:rPr>
          <w:rFonts w:ascii="Times New Roman" w:hAnsi="Times New Roman" w:cs="Times New Roman"/>
          <w:sz w:val="28"/>
          <w:szCs w:val="28"/>
        </w:rPr>
        <w:t xml:space="preserve"> 3), кроме полей для служебного использования («Резерв-2», «Резерв-3» и «Резерв-4»). </w:t>
      </w:r>
    </w:p>
    <w:tbl>
      <w:tblPr>
        <w:tblW w:w="0" w:type="auto"/>
        <w:tblInd w:w="2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567"/>
        <w:gridCol w:w="6414"/>
      </w:tblGrid>
      <w:tr w:rsidR="007E6E0A" w:rsidRPr="00594AE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E6E0A" w:rsidRPr="00FB55F6" w:rsidRDefault="007E6E0A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E6E0A" w:rsidRPr="00FB55F6" w:rsidRDefault="007E6E0A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t>Указания по заполнению</w:t>
            </w:r>
          </w:p>
        </w:tc>
      </w:tr>
      <w:tr w:rsidR="007E6E0A" w:rsidRPr="00594AE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E6E0A" w:rsidRPr="00FB55F6" w:rsidRDefault="007E6E0A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E6E0A" w:rsidRPr="00FB55F6" w:rsidRDefault="007E6E0A" w:rsidP="00D37D3D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Вносится информация из документа, удостоверяющего личность участника ЕГЭ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7E6E0A" w:rsidRPr="00594AE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E6E0A" w:rsidRPr="00FB55F6" w:rsidRDefault="007E6E0A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7E6E0A" w:rsidRPr="00FB55F6" w:rsidRDefault="007E6E0A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E6E0A" w:rsidRPr="00594AE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E6E0A" w:rsidRPr="00FB55F6" w:rsidRDefault="007E6E0A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7E6E0A" w:rsidRPr="00FB55F6" w:rsidRDefault="007E6E0A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E6E0A" w:rsidRPr="00594AE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E6E0A" w:rsidRPr="00FB55F6" w:rsidRDefault="007E6E0A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7E6E0A" w:rsidRPr="00FB55F6" w:rsidRDefault="007E6E0A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</w:t>
            </w:r>
            <w:r w:rsidRPr="00D37D3D">
              <w:rPr>
                <w:rFonts w:ascii="Times New Roman" w:hAnsi="Times New Roman" w:cs="Times New Roman"/>
                <w:color w:val="000000"/>
              </w:rPr>
              <w:t>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7E6E0A" w:rsidRPr="00594AE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E6E0A" w:rsidRPr="00FB55F6" w:rsidRDefault="007E6E0A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E6E0A" w:rsidRPr="00FB55F6" w:rsidRDefault="007E6E0A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 xml:space="preserve">В поле записываются арабские цифры серии без пробелов. </w:t>
            </w:r>
            <w:r w:rsidRPr="0022703D">
              <w:rPr>
                <w:rFonts w:ascii="Times New Roman" w:hAnsi="Times New Roman" w:cs="Times New Roman"/>
                <w:i/>
                <w:iCs/>
                <w:color w:val="000000"/>
              </w:rPr>
              <w:t>Например: 4600</w:t>
            </w:r>
          </w:p>
        </w:tc>
      </w:tr>
      <w:tr w:rsidR="007E6E0A" w:rsidRPr="00594AE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E6E0A" w:rsidRPr="00FB55F6" w:rsidRDefault="007E6E0A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E6E0A" w:rsidRPr="00FB55F6" w:rsidRDefault="007E6E0A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 xml:space="preserve">Записываются арабские цифры номера без пробелов. </w:t>
            </w:r>
            <w:r w:rsidRPr="0022703D">
              <w:rPr>
                <w:rFonts w:ascii="Times New Roman" w:hAnsi="Times New Roman" w:cs="Times New Roman"/>
                <w:i/>
                <w:iCs/>
                <w:color w:val="000000"/>
              </w:rPr>
              <w:t>Например: 918762</w:t>
            </w:r>
          </w:p>
        </w:tc>
      </w:tr>
      <w:tr w:rsidR="007E6E0A" w:rsidRPr="00594AE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E6E0A" w:rsidRPr="00FB55F6" w:rsidRDefault="007E6E0A" w:rsidP="0022703D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E6E0A" w:rsidRPr="00FB55F6" w:rsidRDefault="007E6E0A" w:rsidP="0022703D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Ставится метка в соответствующем поле</w:t>
            </w:r>
          </w:p>
        </w:tc>
      </w:tr>
    </w:tbl>
    <w:p w:rsidR="007E6E0A" w:rsidRPr="00FF07D4" w:rsidRDefault="007E6E0A" w:rsidP="0022703D">
      <w:pPr>
        <w:widowControl w:val="0"/>
        <w:ind w:firstLine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FF07D4">
        <w:rPr>
          <w:rFonts w:ascii="Times New Roman" w:hAnsi="Times New Roman" w:cs="Times New Roman"/>
          <w:color w:val="000000"/>
          <w:sz w:val="22"/>
          <w:szCs w:val="22"/>
        </w:rPr>
        <w:t>Таблица 3. Указания по заполнению полей «Сведения об участнике единого государственного экзамена»</w:t>
      </w:r>
    </w:p>
    <w:p w:rsidR="007E6E0A" w:rsidRPr="00D72225" w:rsidRDefault="007E6E0A" w:rsidP="0022703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ср</w:t>
      </w:r>
      <w:r>
        <w:rPr>
          <w:rFonts w:ascii="Times New Roman" w:hAnsi="Times New Roman" w:cs="Times New Roman"/>
          <w:sz w:val="28"/>
          <w:szCs w:val="28"/>
        </w:rPr>
        <w:t>едней части бланка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расположена краткая инструкция по определению целостности индивидуального комплекта участника ЕГЭ (рис. 4) и поле для подписи участника ЕГЭ. </w:t>
      </w:r>
    </w:p>
    <w:p w:rsidR="007E6E0A" w:rsidRPr="0022703D" w:rsidRDefault="007E6E0A" w:rsidP="0022703D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901281">
        <w:rPr>
          <w:noProof/>
          <w:color w:val="000000"/>
          <w:sz w:val="28"/>
          <w:szCs w:val="28"/>
        </w:rPr>
        <w:pict>
          <v:shape id="Рисунок 35" o:spid="_x0000_i1030" type="#_x0000_t75" style="width:500.25pt;height:285.75pt;visibility:visible">
            <v:imagedata r:id="rId12" o:title=""/>
          </v:shape>
        </w:pict>
      </w:r>
      <w:r w:rsidRPr="0022703D">
        <w:rPr>
          <w:rFonts w:ascii="Times New Roman" w:hAnsi="Times New Roman" w:cs="Times New Roman"/>
          <w:color w:val="000000"/>
          <w:sz w:val="22"/>
          <w:szCs w:val="22"/>
        </w:rPr>
        <w:t xml:space="preserve">Рис. 4. Краткая инструкция по определению целостности индивидуального комплекта участника ЕГЭ </w:t>
      </w:r>
    </w:p>
    <w:p w:rsidR="007E6E0A" w:rsidRDefault="007E6E0A" w:rsidP="00FB55F6">
      <w:pPr>
        <w:widowControl w:val="0"/>
        <w:ind w:firstLine="0"/>
        <w:jc w:val="center"/>
        <w:rPr>
          <w:noProof/>
        </w:rPr>
      </w:pPr>
      <w:r>
        <w:rPr>
          <w:noProof/>
        </w:rPr>
        <w:pict>
          <v:shape id="Рисунок 39" o:spid="_x0000_i1031" type="#_x0000_t75" style="width:488.25pt;height:94.5pt;visibility:visible">
            <v:imagedata r:id="rId13" o:title=""/>
          </v:shape>
        </w:pict>
      </w:r>
    </w:p>
    <w:p w:rsidR="007E6E0A" w:rsidRPr="0022703D" w:rsidRDefault="007E6E0A" w:rsidP="00210C10">
      <w:pPr>
        <w:widowControl w:val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2703D">
        <w:rPr>
          <w:rFonts w:ascii="Times New Roman" w:hAnsi="Times New Roman" w:cs="Times New Roman"/>
          <w:color w:val="000000"/>
          <w:sz w:val="22"/>
          <w:szCs w:val="22"/>
        </w:rPr>
        <w:t>Рис. 5. Область для отметок организатора в аудитории о фактах удаления участника ЕГЭ</w:t>
      </w:r>
    </w:p>
    <w:p w:rsidR="007E6E0A" w:rsidRPr="00D72225" w:rsidRDefault="007E6E0A" w:rsidP="0022703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Заполнение полей </w:t>
      </w:r>
      <w:r>
        <w:rPr>
          <w:rFonts w:ascii="Times New Roman" w:hAnsi="Times New Roman" w:cs="Times New Roman"/>
          <w:sz w:val="28"/>
          <w:szCs w:val="28"/>
        </w:rPr>
        <w:t xml:space="preserve">(рис. 5) </w:t>
      </w:r>
      <w:r w:rsidRPr="00D72225">
        <w:rPr>
          <w:rFonts w:ascii="Times New Roman" w:hAnsi="Times New Roman" w:cs="Times New Roman"/>
          <w:sz w:val="28"/>
          <w:szCs w:val="28"/>
        </w:rPr>
        <w:t xml:space="preserve">организатором в аудитории обязательно, если участник ЕГЭ удален с экзамена в связи с нарушением установленного порядка проведения </w:t>
      </w:r>
      <w:r>
        <w:rPr>
          <w:rFonts w:ascii="Times New Roman" w:hAnsi="Times New Roman" w:cs="Times New Roman"/>
          <w:sz w:val="28"/>
          <w:szCs w:val="28"/>
        </w:rPr>
        <w:t>ЕГЭ</w:t>
      </w:r>
      <w:r w:rsidRPr="00D72225"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закончил экзамен по уважительной причине. Отметка организатора в аудитории заверяется подписью организатора в специально отведенном для этого поле бланка регистрации, а также фиксируется в протоколе проведения экзамена в аудитории.  </w:t>
      </w:r>
    </w:p>
    <w:p w:rsidR="007E6E0A" w:rsidRPr="00D72225" w:rsidRDefault="007E6E0A" w:rsidP="0022703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 и выполнения всех пунктов краткой инструкции по определению целостности индивидуального комплекта участника ЕГЭ («До начала ра</w:t>
      </w:r>
      <w:r>
        <w:rPr>
          <w:rFonts w:ascii="Times New Roman" w:hAnsi="Times New Roman" w:cs="Times New Roman"/>
          <w:sz w:val="28"/>
          <w:szCs w:val="28"/>
        </w:rPr>
        <w:t>боты с бланками ответов следует…</w:t>
      </w:r>
      <w:r w:rsidRPr="00D72225">
        <w:rPr>
          <w:rFonts w:ascii="Times New Roman" w:hAnsi="Times New Roman" w:cs="Times New Roman"/>
          <w:sz w:val="28"/>
          <w:szCs w:val="28"/>
        </w:rPr>
        <w:t>») участник ЕГЭ ставит свою подпись в специально отведенном для этого поле.</w:t>
      </w:r>
    </w:p>
    <w:p w:rsidR="007E6E0A" w:rsidRDefault="007E6E0A" w:rsidP="0022703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участник ЕГЭ отказывается ставить свою подпись в бланке регистрации, за него это делает организатор в аудитории.</w:t>
      </w:r>
    </w:p>
    <w:p w:rsidR="007E6E0A" w:rsidRPr="00210C10" w:rsidRDefault="007E6E0A" w:rsidP="0022703D">
      <w:pPr>
        <w:spacing w:before="240"/>
        <w:jc w:val="both"/>
      </w:pPr>
    </w:p>
    <w:p w:rsidR="007E6E0A" w:rsidRPr="0082205C" w:rsidRDefault="007E6E0A" w:rsidP="00D72225">
      <w:pPr>
        <w:pStyle w:val="Heading2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Toc411274968"/>
      <w:r w:rsidRPr="0082205C">
        <w:rPr>
          <w:rFonts w:ascii="Times New Roman" w:hAnsi="Times New Roman" w:cs="Times New Roman"/>
          <w:sz w:val="28"/>
          <w:szCs w:val="28"/>
        </w:rPr>
        <w:t>Заполнение бланка ответов № 1</w:t>
      </w:r>
      <w:r>
        <w:rPr>
          <w:rFonts w:ascii="Times New Roman" w:hAnsi="Times New Roman" w:cs="Times New Roman"/>
          <w:sz w:val="28"/>
          <w:szCs w:val="28"/>
        </w:rPr>
        <w:t xml:space="preserve"> (рис. 6)</w:t>
      </w:r>
      <w:bookmarkEnd w:id="15"/>
    </w:p>
    <w:p w:rsidR="007E6E0A" w:rsidRDefault="007E6E0A" w:rsidP="0082205C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Бланк ответов № 1 предназначен для записи </w:t>
      </w:r>
      <w:r>
        <w:rPr>
          <w:rFonts w:ascii="Times New Roman" w:hAnsi="Times New Roman" w:cs="Times New Roman"/>
          <w:sz w:val="28"/>
          <w:szCs w:val="28"/>
        </w:rPr>
        <w:t xml:space="preserve">результатов выполнения заданий с кратким ответом. </w:t>
      </w:r>
    </w:p>
    <w:p w:rsidR="007E6E0A" w:rsidRPr="00D72225" w:rsidRDefault="007E6E0A" w:rsidP="0082205C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D72225">
        <w:rPr>
          <w:rFonts w:ascii="Times New Roman" w:hAnsi="Times New Roman" w:cs="Times New Roman"/>
          <w:sz w:val="28"/>
          <w:szCs w:val="28"/>
        </w:rPr>
        <w:t>нформация для заполнения полей о коде региона, коде и названии предмета должна быть продублирована с информации, внесенной в бланк регистрации.</w:t>
      </w:r>
    </w:p>
    <w:p w:rsidR="007E6E0A" w:rsidRPr="0077700C" w:rsidRDefault="007E6E0A" w:rsidP="00D72225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901281">
        <w:rPr>
          <w:noProof/>
          <w:color w:val="000000"/>
          <w:sz w:val="28"/>
          <w:szCs w:val="28"/>
        </w:rPr>
        <w:pict>
          <v:shape id="Рисунок 54" o:spid="_x0000_i1032" type="#_x0000_t75" style="width:470.25pt;height:665.25pt;visibility:visible">
            <v:imagedata r:id="rId14" o:title=""/>
          </v:shape>
        </w:pict>
      </w:r>
    </w:p>
    <w:p w:rsidR="007E6E0A" w:rsidRPr="0082205C" w:rsidRDefault="007E6E0A" w:rsidP="00D72225">
      <w:pPr>
        <w:widowControl w:val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82205C">
        <w:rPr>
          <w:rFonts w:ascii="Times New Roman" w:hAnsi="Times New Roman" w:cs="Times New Roman"/>
          <w:color w:val="000000"/>
          <w:sz w:val="22"/>
          <w:szCs w:val="22"/>
        </w:rPr>
        <w:t>Рис. 6. Бланк ответов № 1</w:t>
      </w:r>
    </w:p>
    <w:p w:rsidR="007E6E0A" w:rsidRPr="00D72225" w:rsidRDefault="007E6E0A" w:rsidP="00D72225">
      <w:pPr>
        <w:widowControl w:val="0"/>
        <w:ind w:firstLine="0"/>
        <w:jc w:val="center"/>
        <w:rPr>
          <w:rFonts w:ascii="Times New Roman" w:hAnsi="Times New Roman" w:cs="Times New Roman"/>
          <w:color w:val="000000"/>
        </w:rPr>
      </w:pPr>
      <w:r w:rsidRPr="00901281">
        <w:rPr>
          <w:noProof/>
          <w:color w:val="000000"/>
          <w:sz w:val="18"/>
          <w:szCs w:val="18"/>
        </w:rPr>
        <w:pict>
          <v:shape id="Рисунок 62" o:spid="_x0000_i1033" type="#_x0000_t75" style="width:470.25pt;height:393pt;visibility:visible">
            <v:imagedata r:id="rId15" o:title=""/>
          </v:shape>
        </w:pict>
      </w:r>
      <w:r w:rsidRPr="0077700C">
        <w:rPr>
          <w:color w:val="000000"/>
          <w:sz w:val="18"/>
          <w:szCs w:val="18"/>
        </w:rPr>
        <w:br/>
      </w:r>
      <w:r w:rsidRPr="00D72225">
        <w:rPr>
          <w:rFonts w:ascii="Times New Roman" w:hAnsi="Times New Roman" w:cs="Times New Roman"/>
          <w:color w:val="000000"/>
        </w:rPr>
        <w:t>Рис. 7. Область для записи ответов на задания с кратким ответом</w:t>
      </w:r>
    </w:p>
    <w:p w:rsidR="007E6E0A" w:rsidRPr="00D72225" w:rsidRDefault="007E6E0A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CE37E4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>
        <w:rPr>
          <w:rFonts w:ascii="Times New Roman" w:hAnsi="Times New Roman" w:cs="Times New Roman"/>
          <w:sz w:val="28"/>
          <w:szCs w:val="28"/>
        </w:rPr>
        <w:t xml:space="preserve">(рис. 7) - </w:t>
      </w:r>
      <w:r w:rsidRPr="00CE3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D72225">
        <w:rPr>
          <w:rFonts w:ascii="Times New Roman" w:hAnsi="Times New Roman" w:cs="Times New Roman"/>
          <w:sz w:val="28"/>
          <w:szCs w:val="28"/>
        </w:rPr>
        <w:t xml:space="preserve">раткий ответ записывается справа от номера задания в области ответов с названием «Результаты выполнения заданий с </w:t>
      </w:r>
      <w:r>
        <w:rPr>
          <w:rFonts w:ascii="Times New Roman" w:hAnsi="Times New Roman" w:cs="Times New Roman"/>
          <w:sz w:val="28"/>
          <w:szCs w:val="28"/>
        </w:rPr>
        <w:t>кратким ответом</w:t>
      </w:r>
      <w:r w:rsidRPr="00D7222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E6E0A" w:rsidRPr="00D72225" w:rsidRDefault="007E6E0A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Ответ на задание с кратким ответ</w:t>
      </w:r>
      <w:r>
        <w:rPr>
          <w:rFonts w:ascii="Times New Roman" w:hAnsi="Times New Roman" w:cs="Times New Roman"/>
          <w:sz w:val="28"/>
          <w:szCs w:val="28"/>
        </w:rPr>
        <w:t>ом нужно записать в такой форме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D72225">
        <w:rPr>
          <w:rFonts w:ascii="Times New Roman" w:hAnsi="Times New Roman" w:cs="Times New Roman"/>
          <w:sz w:val="28"/>
          <w:szCs w:val="28"/>
        </w:rPr>
        <w:t>котор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D72225">
        <w:rPr>
          <w:rFonts w:ascii="Times New Roman" w:hAnsi="Times New Roman" w:cs="Times New Roman"/>
          <w:sz w:val="28"/>
          <w:szCs w:val="28"/>
        </w:rPr>
        <w:t xml:space="preserve"> требуется в инструкции к данному заданию, размещенной в КИМ перед </w:t>
      </w:r>
      <w:r>
        <w:rPr>
          <w:rFonts w:ascii="Times New Roman" w:hAnsi="Times New Roman" w:cs="Times New Roman"/>
          <w:sz w:val="28"/>
          <w:szCs w:val="28"/>
        </w:rPr>
        <w:t>соответствующим</w:t>
      </w:r>
      <w:r w:rsidRPr="00D72225">
        <w:rPr>
          <w:rFonts w:ascii="Times New Roman" w:hAnsi="Times New Roman" w:cs="Times New Roman"/>
          <w:sz w:val="28"/>
          <w:szCs w:val="28"/>
        </w:rPr>
        <w:t xml:space="preserve"> заданием или группой заданий.</w:t>
      </w:r>
    </w:p>
    <w:p w:rsidR="007E6E0A" w:rsidRPr="00D72225" w:rsidRDefault="007E6E0A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дефис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>).</w:t>
      </w:r>
    </w:p>
    <w:p w:rsidR="007E6E0A" w:rsidRPr="00D72225" w:rsidRDefault="007E6E0A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7E6E0A" w:rsidRPr="00D72225" w:rsidRDefault="007E6E0A" w:rsidP="00CE37E4">
      <w:pPr>
        <w:widowControl w:val="0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слова или словосочетания;</w:t>
      </w:r>
    </w:p>
    <w:p w:rsidR="007E6E0A" w:rsidRPr="00D72225" w:rsidRDefault="007E6E0A" w:rsidP="003D0C65">
      <w:pPr>
        <w:widowControl w:val="0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одного целого числа;</w:t>
      </w:r>
    </w:p>
    <w:p w:rsidR="007E6E0A" w:rsidRPr="00D72225" w:rsidRDefault="007E6E0A" w:rsidP="003D0C65">
      <w:pPr>
        <w:widowControl w:val="0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комбинации букв и цифр;</w:t>
      </w:r>
    </w:p>
    <w:p w:rsidR="007E6E0A" w:rsidRDefault="007E6E0A" w:rsidP="00DE3A17">
      <w:pPr>
        <w:widowControl w:val="0"/>
        <w:numPr>
          <w:ilvl w:val="0"/>
          <w:numId w:val="11"/>
        </w:numPr>
        <w:spacing w:after="0"/>
        <w:ind w:left="0"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десятичной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дроби (с использованием цифр,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запятой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знака «минус» при необходимости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), если в инструкции по выполнению задания указано, что ответ можно дать в виде десятичной дроби;</w:t>
      </w:r>
    </w:p>
    <w:p w:rsidR="007E6E0A" w:rsidRDefault="007E6E0A" w:rsidP="00FC577B">
      <w:pPr>
        <w:widowControl w:val="0"/>
        <w:numPr>
          <w:ilvl w:val="0"/>
          <w:numId w:val="11"/>
        </w:numPr>
        <w:spacing w:after="0"/>
        <w:ind w:left="0" w:firstLine="709"/>
        <w:jc w:val="both"/>
        <w:rPr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 xml:space="preserve">перечисления требуемых в задании пунктов, разделенных запятыми, если в инструкции к заданию указано, что в ответе элементы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перечислить через запятую.</w:t>
      </w:r>
      <w:r w:rsidRPr="00BA4B96">
        <w:rPr>
          <w:color w:val="000000"/>
          <w:sz w:val="28"/>
          <w:szCs w:val="28"/>
        </w:rPr>
        <w:t xml:space="preserve"> </w:t>
      </w:r>
    </w:p>
    <w:p w:rsidR="007E6E0A" w:rsidRPr="00D72225" w:rsidRDefault="007E6E0A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Каждая цифра, буква, запятая или знак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(если число отрицательное) записывается в отдельную клеточку, строго по образцу из верхней части бланка</w:t>
      </w:r>
      <w:r>
        <w:rPr>
          <w:rFonts w:ascii="Times New Roman" w:hAnsi="Times New Roman" w:cs="Times New Roman"/>
          <w:sz w:val="28"/>
          <w:szCs w:val="28"/>
        </w:rPr>
        <w:t xml:space="preserve"> ответов № 1</w:t>
      </w:r>
      <w:r w:rsidRPr="00D722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6E0A" w:rsidRPr="00D72225" w:rsidRDefault="007E6E0A" w:rsidP="00E00CA9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При написании ответов, состоящих из двух или более слов, каждое слово записывается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E00CA9">
        <w:rPr>
          <w:rFonts w:ascii="Times New Roman" w:hAnsi="Times New Roman" w:cs="Times New Roman"/>
          <w:sz w:val="28"/>
          <w:szCs w:val="28"/>
        </w:rPr>
        <w:t xml:space="preserve"> инструкци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E00CA9">
        <w:rPr>
          <w:rFonts w:ascii="Times New Roman" w:hAnsi="Times New Roman" w:cs="Times New Roman"/>
          <w:sz w:val="28"/>
          <w:szCs w:val="28"/>
        </w:rPr>
        <w:t xml:space="preserve"> по записи ответов в КИМ </w:t>
      </w:r>
      <w:r>
        <w:rPr>
          <w:rFonts w:ascii="Times New Roman" w:hAnsi="Times New Roman" w:cs="Times New Roman"/>
          <w:sz w:val="28"/>
          <w:szCs w:val="28"/>
        </w:rPr>
        <w:t>по соответствующим учебным предметам (например: без пробелов, запятых и других дополнительных символов)</w:t>
      </w:r>
      <w:r w:rsidRPr="00E00CA9">
        <w:rPr>
          <w:rFonts w:ascii="Times New Roman" w:hAnsi="Times New Roman" w:cs="Times New Roman"/>
          <w:sz w:val="28"/>
          <w:szCs w:val="28"/>
        </w:rPr>
        <w:t>.</w:t>
      </w:r>
    </w:p>
    <w:p w:rsidR="007E6E0A" w:rsidRPr="00951F51" w:rsidRDefault="007E6E0A" w:rsidP="00DE3A17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Если в ответе больше 17 символов (количество клеточек, отведенное для записи ответов на задания </w:t>
      </w:r>
      <w:r>
        <w:rPr>
          <w:rFonts w:ascii="Times New Roman" w:hAnsi="Times New Roman" w:cs="Times New Roman"/>
          <w:sz w:val="28"/>
          <w:szCs w:val="28"/>
        </w:rPr>
        <w:t>с кратким ответом</w:t>
      </w:r>
      <w:r w:rsidRPr="00E00CA9">
        <w:rPr>
          <w:rFonts w:ascii="Times New Roman" w:hAnsi="Times New Roman" w:cs="Times New Roman"/>
          <w:sz w:val="28"/>
          <w:szCs w:val="28"/>
        </w:rPr>
        <w:t>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</w:t>
      </w:r>
      <w:r w:rsidRPr="008128A6">
        <w:t xml:space="preserve"> </w:t>
      </w:r>
      <w:r w:rsidRPr="008128A6">
        <w:rPr>
          <w:rFonts w:ascii="Times New Roman" w:hAnsi="Times New Roman" w:cs="Times New Roman"/>
          <w:sz w:val="28"/>
          <w:szCs w:val="28"/>
        </w:rPr>
        <w:t>Термин следует писать полностью. Любые сокращения запрещены.</w:t>
      </w:r>
    </w:p>
    <w:p w:rsidR="007E6E0A" w:rsidRPr="00D72225" w:rsidRDefault="007E6E0A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Если кратким ответом должно быть слово, пропущенное в </w:t>
      </w:r>
      <w:r>
        <w:rPr>
          <w:rFonts w:ascii="Times New Roman" w:hAnsi="Times New Roman" w:cs="Times New Roman"/>
          <w:sz w:val="28"/>
          <w:szCs w:val="28"/>
        </w:rPr>
        <w:t xml:space="preserve">тексте задания, </w:t>
      </w:r>
      <w:r w:rsidRPr="00D72225">
        <w:rPr>
          <w:rFonts w:ascii="Times New Roman" w:hAnsi="Times New Roman" w:cs="Times New Roman"/>
          <w:sz w:val="28"/>
          <w:szCs w:val="28"/>
        </w:rPr>
        <w:t xml:space="preserve">то это слово нужно писать в той форме (род, число, падеж и т.п.), в которой оно должно стоять в </w:t>
      </w:r>
      <w:r>
        <w:rPr>
          <w:rFonts w:ascii="Times New Roman" w:hAnsi="Times New Roman" w:cs="Times New Roman"/>
          <w:sz w:val="28"/>
          <w:szCs w:val="28"/>
        </w:rPr>
        <w:t>задании</w:t>
      </w:r>
      <w:r w:rsidRPr="00D72225">
        <w:rPr>
          <w:rFonts w:ascii="Times New Roman" w:hAnsi="Times New Roman" w:cs="Times New Roman"/>
          <w:sz w:val="28"/>
          <w:szCs w:val="28"/>
        </w:rPr>
        <w:t>.</w:t>
      </w:r>
    </w:p>
    <w:p w:rsidR="007E6E0A" w:rsidRPr="00D72225" w:rsidRDefault="007E6E0A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не требуется записать</w:t>
      </w:r>
      <w:r>
        <w:rPr>
          <w:rFonts w:ascii="Times New Roman" w:hAnsi="Times New Roman" w:cs="Times New Roman"/>
          <w:sz w:val="28"/>
          <w:szCs w:val="28"/>
        </w:rPr>
        <w:t xml:space="preserve"> ответ в виде десятичной дроби (</w:t>
      </w:r>
      <w:r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FC577B">
        <w:rPr>
          <w:rFonts w:ascii="Times New Roman" w:hAnsi="Times New Roman" w:cs="Times New Roman"/>
          <w:i/>
          <w:iCs/>
          <w:sz w:val="28"/>
          <w:szCs w:val="28"/>
        </w:rPr>
        <w:t>апример: 2,3 округляет</w:t>
      </w:r>
      <w:r>
        <w:rPr>
          <w:rFonts w:ascii="Times New Roman" w:hAnsi="Times New Roman" w:cs="Times New Roman"/>
          <w:i/>
          <w:iCs/>
          <w:sz w:val="28"/>
          <w:szCs w:val="28"/>
        </w:rPr>
        <w:t>ся до 2; 2,5 – до 3; 2,7 – до 3).</w:t>
      </w:r>
      <w:r w:rsidRPr="00FC57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>Это правило должно выполняться для тех заданий, для которых в инструкции по выполнению работы нет указаний, что ответ нужно дать в виде десятичной дроби.</w:t>
      </w:r>
    </w:p>
    <w:p w:rsidR="007E6E0A" w:rsidRPr="00D72225" w:rsidRDefault="007E6E0A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ответе, записанном в виде десятичной дроби, в качестве разделителя следует указывать запятую. </w:t>
      </w:r>
    </w:p>
    <w:p w:rsidR="007E6E0A" w:rsidRPr="00D72225" w:rsidRDefault="007E6E0A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Запрещается записывать ответ в виде математического выражения или формулы. В ответе не указываются названия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единиц измерения (градусы, проценты, метры, тонны и т.д.) – </w:t>
      </w:r>
      <w:r>
        <w:rPr>
          <w:rFonts w:ascii="Times New Roman" w:hAnsi="Times New Roman" w:cs="Times New Roman"/>
          <w:sz w:val="28"/>
          <w:szCs w:val="28"/>
        </w:rPr>
        <w:t>так как</w:t>
      </w:r>
      <w:r w:rsidRPr="00D72225">
        <w:rPr>
          <w:rFonts w:ascii="Times New Roman" w:hAnsi="Times New Roman" w:cs="Times New Roman"/>
          <w:sz w:val="28"/>
          <w:szCs w:val="28"/>
        </w:rPr>
        <w:t xml:space="preserve"> они не будут учитываться при оценивании. Недопустимы заголовки или комментарии к ответу. </w:t>
      </w:r>
    </w:p>
    <w:p w:rsidR="007E6E0A" w:rsidRPr="00FC577B" w:rsidRDefault="007E6E0A" w:rsidP="00FC577B">
      <w:pPr>
        <w:widowControl w:val="0"/>
        <w:ind w:firstLine="0"/>
        <w:jc w:val="center"/>
        <w:rPr>
          <w:color w:val="000000"/>
          <w:sz w:val="18"/>
          <w:szCs w:val="18"/>
        </w:rPr>
      </w:pPr>
      <w:r w:rsidRPr="00901281">
        <w:rPr>
          <w:noProof/>
          <w:color w:val="000000"/>
          <w:sz w:val="18"/>
          <w:szCs w:val="18"/>
        </w:rPr>
        <w:pict>
          <v:shape id="Рисунок 66" o:spid="_x0000_i1034" type="#_x0000_t75" style="width:470.25pt;height:131.25pt;visibility:visible">
            <v:imagedata r:id="rId16" o:title=""/>
          </v:shape>
        </w:pict>
      </w:r>
      <w:r w:rsidRPr="00FC577B">
        <w:rPr>
          <w:rFonts w:ascii="Times New Roman" w:hAnsi="Times New Roman" w:cs="Times New Roman"/>
          <w:color w:val="000000"/>
          <w:sz w:val="22"/>
          <w:szCs w:val="22"/>
        </w:rPr>
        <w:t>Рис. 8. Область замены ошибочных ответов на задания с кратким ответом</w:t>
      </w:r>
    </w:p>
    <w:p w:rsidR="007E6E0A" w:rsidRPr="00D72225" w:rsidRDefault="007E6E0A" w:rsidP="00FC577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8). </w:t>
      </w:r>
    </w:p>
    <w:p w:rsidR="007E6E0A" w:rsidRPr="00D72225" w:rsidRDefault="007E6E0A" w:rsidP="00FC577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 и записать новое значение верного ответа на указанное задание.</w:t>
      </w:r>
    </w:p>
    <w:p w:rsidR="007E6E0A" w:rsidRPr="00D72225" w:rsidRDefault="007E6E0A" w:rsidP="00FC577B">
      <w:pPr>
        <w:spacing w:before="240"/>
        <w:jc w:val="both"/>
      </w:pPr>
      <w:r w:rsidRPr="00D72225">
        <w:rPr>
          <w:rFonts w:ascii="Times New Roman" w:hAnsi="Times New Roman" w:cs="Times New Roman"/>
          <w:sz w:val="28"/>
          <w:szCs w:val="28"/>
        </w:rPr>
        <w:t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номера задания в области замены ошибочных ответов, неправильный номер задания следует зачеркнуть.</w:t>
      </w:r>
    </w:p>
    <w:p w:rsidR="007E6E0A" w:rsidRDefault="007E6E0A" w:rsidP="00FD5C76">
      <w:pPr>
        <w:pStyle w:val="Heading2"/>
        <w:jc w:val="both"/>
        <w:rPr>
          <w:rFonts w:ascii="Times New Roman" w:hAnsi="Times New Roman" w:cs="Times New Roman"/>
        </w:rPr>
      </w:pPr>
      <w:bookmarkStart w:id="16" w:name="_Toc411274969"/>
      <w:r w:rsidRPr="00FC577B">
        <w:rPr>
          <w:rFonts w:ascii="Times New Roman" w:hAnsi="Times New Roman" w:cs="Times New Roman"/>
          <w:sz w:val="28"/>
          <w:szCs w:val="28"/>
        </w:rPr>
        <w:t>Заполнение бланка ответов № 2</w:t>
      </w:r>
      <w:r>
        <w:rPr>
          <w:rFonts w:ascii="Times New Roman" w:hAnsi="Times New Roman" w:cs="Times New Roman"/>
          <w:sz w:val="28"/>
          <w:szCs w:val="28"/>
        </w:rPr>
        <w:t xml:space="preserve"> (рис. 9)</w:t>
      </w:r>
      <w:bookmarkEnd w:id="16"/>
    </w:p>
    <w:p w:rsidR="007E6E0A" w:rsidRPr="00D72225" w:rsidRDefault="007E6E0A" w:rsidP="00FC577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Бланк ответов № 2 предназначен для записи ответов на задания с развернутым ответом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C577B">
        <w:rPr>
          <w:rFonts w:ascii="Times New Roman" w:hAnsi="Times New Roman" w:cs="Times New Roman"/>
          <w:sz w:val="28"/>
          <w:szCs w:val="28"/>
        </w:rPr>
        <w:t>строго в соответствии с требованиями инструкции к</w:t>
      </w:r>
      <w:r>
        <w:rPr>
          <w:rFonts w:ascii="Times New Roman" w:hAnsi="Times New Roman" w:cs="Times New Roman"/>
          <w:sz w:val="28"/>
          <w:szCs w:val="28"/>
        </w:rPr>
        <w:t xml:space="preserve"> КИМ и к отдельным заданиям КИМ).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6E0A" w:rsidRPr="00D72225" w:rsidRDefault="007E6E0A" w:rsidP="00FC577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Информация для заполнения полей верхней части бланка</w:t>
      </w:r>
      <w:r>
        <w:rPr>
          <w:rFonts w:ascii="Times New Roman" w:hAnsi="Times New Roman" w:cs="Times New Roman"/>
          <w:sz w:val="28"/>
          <w:szCs w:val="28"/>
        </w:rPr>
        <w:t xml:space="preserve"> ответов № 2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(«К</w:t>
      </w:r>
      <w:r w:rsidRPr="00D72225">
        <w:rPr>
          <w:rFonts w:ascii="Times New Roman" w:hAnsi="Times New Roman" w:cs="Times New Roman"/>
          <w:sz w:val="28"/>
          <w:szCs w:val="28"/>
        </w:rPr>
        <w:t>од региона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«К</w:t>
      </w:r>
      <w:r w:rsidRPr="00D72225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 xml:space="preserve"> предмета»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«Н</w:t>
      </w:r>
      <w:r w:rsidRPr="00D72225">
        <w:rPr>
          <w:rFonts w:ascii="Times New Roman" w:hAnsi="Times New Roman" w:cs="Times New Roman"/>
          <w:sz w:val="28"/>
          <w:szCs w:val="28"/>
        </w:rPr>
        <w:t>азвание предмета</w:t>
      </w:r>
      <w:r>
        <w:rPr>
          <w:rFonts w:ascii="Times New Roman" w:hAnsi="Times New Roman" w:cs="Times New Roman"/>
          <w:sz w:val="28"/>
          <w:szCs w:val="28"/>
        </w:rPr>
        <w:t>»)</w:t>
      </w:r>
      <w:r w:rsidRPr="00D72225">
        <w:rPr>
          <w:rFonts w:ascii="Times New Roman" w:hAnsi="Times New Roman" w:cs="Times New Roman"/>
          <w:sz w:val="28"/>
          <w:szCs w:val="28"/>
        </w:rPr>
        <w:t xml:space="preserve"> должна соответствовать информации, внесенной в бланк регистрации и бланк ответов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72225">
        <w:rPr>
          <w:rFonts w:ascii="Times New Roman" w:hAnsi="Times New Roman" w:cs="Times New Roman"/>
          <w:sz w:val="28"/>
          <w:szCs w:val="28"/>
        </w:rPr>
        <w:t>1.</w:t>
      </w:r>
    </w:p>
    <w:p w:rsidR="007E6E0A" w:rsidRPr="00D72225" w:rsidRDefault="007E6E0A" w:rsidP="00FC577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Поле «Дополнительный бланк ответов № 2» заполняет организатор в аудитории при выдаче дополнительного бланка ответов № 2, вписывая в это поле цифровое значение штрихкода дополнительного бланка ответов № 2 (расположенное под шрихкодом бланка), к</w:t>
      </w:r>
      <w:r>
        <w:rPr>
          <w:rFonts w:ascii="Times New Roman" w:hAnsi="Times New Roman" w:cs="Times New Roman"/>
          <w:sz w:val="28"/>
          <w:szCs w:val="28"/>
        </w:rPr>
        <w:t xml:space="preserve">оторый выдается участнику ЕГЭ. </w:t>
      </w:r>
      <w:r w:rsidRPr="00D72225">
        <w:rPr>
          <w:rFonts w:ascii="Times New Roman" w:hAnsi="Times New Roman" w:cs="Times New Roman"/>
          <w:sz w:val="28"/>
          <w:szCs w:val="28"/>
        </w:rPr>
        <w:t>Поле «Резерв-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72225">
        <w:rPr>
          <w:rFonts w:ascii="Times New Roman" w:hAnsi="Times New Roman" w:cs="Times New Roman"/>
          <w:sz w:val="28"/>
          <w:szCs w:val="28"/>
        </w:rPr>
        <w:t>» не заполняется.</w:t>
      </w:r>
    </w:p>
    <w:p w:rsidR="007E6E0A" w:rsidRPr="00D72225" w:rsidRDefault="007E6E0A" w:rsidP="00FC577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лицевой стороне бланка ответов № 2 участник ЕГЭ </w:t>
      </w:r>
      <w:r>
        <w:rPr>
          <w:rFonts w:ascii="Times New Roman" w:hAnsi="Times New Roman" w:cs="Times New Roman"/>
          <w:sz w:val="28"/>
          <w:szCs w:val="28"/>
        </w:rPr>
        <w:t>должен</w:t>
      </w:r>
      <w:r w:rsidRPr="00D72225">
        <w:rPr>
          <w:rFonts w:ascii="Times New Roman" w:hAnsi="Times New Roman" w:cs="Times New Roman"/>
          <w:sz w:val="28"/>
          <w:szCs w:val="28"/>
        </w:rPr>
        <w:t xml:space="preserve"> продолжить записи на оборотной стороне бланка, сделав </w:t>
      </w:r>
      <w:r>
        <w:rPr>
          <w:rFonts w:ascii="Times New Roman" w:hAnsi="Times New Roman" w:cs="Times New Roman"/>
          <w:sz w:val="28"/>
          <w:szCs w:val="28"/>
        </w:rPr>
        <w:t>в нижней части области ответов</w:t>
      </w:r>
      <w:r w:rsidRPr="00D72225">
        <w:rPr>
          <w:rFonts w:ascii="Times New Roman" w:hAnsi="Times New Roman" w:cs="Times New Roman"/>
          <w:sz w:val="28"/>
          <w:szCs w:val="28"/>
        </w:rPr>
        <w:t xml:space="preserve"> лицевой стороны </w:t>
      </w:r>
      <w:r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D72225">
        <w:rPr>
          <w:rFonts w:ascii="Times New Roman" w:hAnsi="Times New Roman" w:cs="Times New Roman"/>
          <w:sz w:val="28"/>
          <w:szCs w:val="28"/>
        </w:rPr>
        <w:t>запись «смотри на обороте». Для удобства все страницы бланка ответов № 2 пронумерованы и разлинованы пунктирными линиями «в клеточку».</w:t>
      </w:r>
    </w:p>
    <w:p w:rsidR="007E6E0A" w:rsidRPr="00D72225" w:rsidRDefault="007E6E0A" w:rsidP="00FC577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основном бланке ответов № 2 участник ЕГЭ </w:t>
      </w:r>
      <w:r>
        <w:rPr>
          <w:rFonts w:ascii="Times New Roman" w:hAnsi="Times New Roman" w:cs="Times New Roman"/>
          <w:sz w:val="28"/>
          <w:szCs w:val="28"/>
        </w:rPr>
        <w:t>должен</w:t>
      </w:r>
      <w:r w:rsidRPr="00D72225">
        <w:rPr>
          <w:rFonts w:ascii="Times New Roman" w:hAnsi="Times New Roman" w:cs="Times New Roman"/>
          <w:sz w:val="28"/>
          <w:szCs w:val="28"/>
        </w:rPr>
        <w:t xml:space="preserve"> продолжить записи на дополнительном бланке ответов № 2, выдаваемом организатором в аудитории по требованию участника </w:t>
      </w:r>
      <w:r>
        <w:rPr>
          <w:rFonts w:ascii="Times New Roman" w:hAnsi="Times New Roman" w:cs="Times New Roman"/>
          <w:sz w:val="28"/>
          <w:szCs w:val="28"/>
        </w:rPr>
        <w:t xml:space="preserve">ЕГЭ </w:t>
      </w:r>
      <w:r w:rsidRPr="00D72225">
        <w:rPr>
          <w:rFonts w:ascii="Times New Roman" w:hAnsi="Times New Roman" w:cs="Times New Roman"/>
          <w:sz w:val="28"/>
          <w:szCs w:val="28"/>
        </w:rPr>
        <w:t>в случае, когда в области ответов основного бланка ответов № 2 не осталось места. В случае заполнения дополнительного бланка ответов № 2 при незаполненном основном бланке ответов № 2, ответы, внесенные в дополнительный бланк ответов № 2, оцениваться не будут.</w:t>
      </w:r>
    </w:p>
    <w:p w:rsidR="007E6E0A" w:rsidRDefault="007E6E0A" w:rsidP="00D72225">
      <w:pPr>
        <w:widowControl w:val="0"/>
        <w:ind w:firstLine="0"/>
        <w:jc w:val="center"/>
        <w:rPr>
          <w:color w:val="000000"/>
          <w:sz w:val="28"/>
          <w:szCs w:val="28"/>
        </w:rPr>
      </w:pPr>
      <w:r w:rsidRPr="00901281">
        <w:rPr>
          <w:noProof/>
          <w:color w:val="000000"/>
          <w:sz w:val="28"/>
          <w:szCs w:val="28"/>
        </w:rPr>
        <w:pict>
          <v:shape id="Рисунок 70" o:spid="_x0000_i1035" type="#_x0000_t75" style="width:476.25pt;height:673.5pt;visibility:visible">
            <v:imagedata r:id="rId17" o:title=""/>
          </v:shape>
        </w:pict>
      </w:r>
    </w:p>
    <w:p w:rsidR="007E6E0A" w:rsidRPr="00734FF0" w:rsidRDefault="007E6E0A" w:rsidP="00734FF0">
      <w:pPr>
        <w:widowControl w:val="0"/>
        <w:ind w:firstLine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FC577B">
        <w:rPr>
          <w:rFonts w:ascii="Times New Roman" w:hAnsi="Times New Roman" w:cs="Times New Roman"/>
          <w:color w:val="000000"/>
          <w:sz w:val="22"/>
          <w:szCs w:val="22"/>
        </w:rPr>
        <w:t>Рис. 9. Бланк ответов № 2</w:t>
      </w:r>
    </w:p>
    <w:p w:rsidR="007E6E0A" w:rsidRPr="00FD5C76" w:rsidRDefault="007E6E0A" w:rsidP="00FD5C76">
      <w:pPr>
        <w:pStyle w:val="Heading2"/>
        <w:jc w:val="both"/>
        <w:rPr>
          <w:rFonts w:ascii="Times New Roman" w:hAnsi="Times New Roman" w:cs="Times New Roman"/>
        </w:rPr>
      </w:pPr>
      <w:bookmarkStart w:id="17" w:name="_Toc411274970"/>
      <w:r w:rsidRPr="00734FF0">
        <w:rPr>
          <w:rFonts w:ascii="Times New Roman" w:hAnsi="Times New Roman" w:cs="Times New Roman"/>
          <w:sz w:val="28"/>
          <w:szCs w:val="28"/>
        </w:rPr>
        <w:t>Заполнение дополнительного бланка ответов № 2</w:t>
      </w:r>
      <w:r>
        <w:rPr>
          <w:rFonts w:ascii="Times New Roman" w:hAnsi="Times New Roman" w:cs="Times New Roman"/>
          <w:sz w:val="28"/>
          <w:szCs w:val="28"/>
        </w:rPr>
        <w:t xml:space="preserve"> (рис. 10)</w:t>
      </w:r>
      <w:bookmarkEnd w:id="17"/>
    </w:p>
    <w:p w:rsidR="007E6E0A" w:rsidRDefault="007E6E0A" w:rsidP="00734FF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901281">
        <w:rPr>
          <w:noProof/>
          <w:color w:val="000000"/>
          <w:sz w:val="18"/>
          <w:szCs w:val="18"/>
        </w:rPr>
        <w:pict>
          <v:shape id="Рисунок 74" o:spid="_x0000_i1036" type="#_x0000_t75" style="width:470.25pt;height:665.25pt;visibility:visible">
            <v:imagedata r:id="rId18" o:title=""/>
          </v:shape>
        </w:pict>
      </w:r>
    </w:p>
    <w:p w:rsidR="007E6E0A" w:rsidRPr="00734FF0" w:rsidRDefault="007E6E0A" w:rsidP="00734FF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734FF0">
        <w:rPr>
          <w:rFonts w:ascii="Times New Roman" w:hAnsi="Times New Roman" w:cs="Times New Roman"/>
          <w:color w:val="000000"/>
          <w:sz w:val="22"/>
          <w:szCs w:val="22"/>
        </w:rPr>
        <w:t>Рис. 10. Дополнительный бланк ответов № 2</w:t>
      </w:r>
    </w:p>
    <w:p w:rsidR="007E6E0A" w:rsidRPr="00BC0FC0" w:rsidRDefault="007E6E0A" w:rsidP="00F653FF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 2 выдается организатором в аудитории по требованию участника ЕГЭ в случае нехватки места для </w:t>
      </w:r>
      <w:r>
        <w:rPr>
          <w:rFonts w:ascii="Times New Roman" w:hAnsi="Times New Roman" w:cs="Times New Roman"/>
          <w:sz w:val="28"/>
          <w:szCs w:val="28"/>
        </w:rPr>
        <w:t xml:space="preserve">записи </w:t>
      </w:r>
      <w:r w:rsidRPr="00BC0FC0">
        <w:rPr>
          <w:rFonts w:ascii="Times New Roman" w:hAnsi="Times New Roman" w:cs="Times New Roman"/>
          <w:sz w:val="28"/>
          <w:szCs w:val="28"/>
        </w:rPr>
        <w:t xml:space="preserve">развернутых ответов. </w:t>
      </w:r>
    </w:p>
    <w:p w:rsidR="007E6E0A" w:rsidRPr="00BC0FC0" w:rsidRDefault="007E6E0A" w:rsidP="00F653FF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 расположены вертикальный штрихкод, горизонтальный штрихкод и его цифровое значение, поля «Код региона», «Код предмета», «Название предмета», а также поля «Следующий дополнительный бланк ответов № 2» и «Лист №», «Резерв-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C0FC0">
        <w:rPr>
          <w:rFonts w:ascii="Times New Roman" w:hAnsi="Times New Roman" w:cs="Times New Roman"/>
          <w:sz w:val="28"/>
          <w:szCs w:val="28"/>
        </w:rPr>
        <w:t>».</w:t>
      </w:r>
    </w:p>
    <w:p w:rsidR="007E6E0A" w:rsidRPr="00BC0FC0" w:rsidRDefault="007E6E0A" w:rsidP="00F653FF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>
        <w:rPr>
          <w:rFonts w:ascii="Times New Roman" w:hAnsi="Times New Roman" w:cs="Times New Roman"/>
          <w:sz w:val="28"/>
          <w:szCs w:val="28"/>
        </w:rPr>
        <w:t>соответствовать</w:t>
      </w:r>
      <w:r w:rsidRPr="00BC0FC0">
        <w:rPr>
          <w:rFonts w:ascii="Times New Roman" w:hAnsi="Times New Roman" w:cs="Times New Roman"/>
          <w:sz w:val="28"/>
          <w:szCs w:val="28"/>
        </w:rPr>
        <w:t xml:space="preserve"> информаци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C0FC0">
        <w:rPr>
          <w:rFonts w:ascii="Times New Roman" w:hAnsi="Times New Roman" w:cs="Times New Roman"/>
          <w:sz w:val="28"/>
          <w:szCs w:val="28"/>
        </w:rPr>
        <w:t xml:space="preserve"> бланка ответов № 2. </w:t>
      </w:r>
    </w:p>
    <w:p w:rsidR="007E6E0A" w:rsidRDefault="007E6E0A" w:rsidP="0086227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ЕГЭ не хватило места на ранее выданных бланках ответов № 2. В этом случае организатор в аудитории вносит в это поле цифровое значение штрихкода следующего дополнительного бланка ответов № 2 (расположенное под штрихкодом бланка), который выдае</w:t>
      </w:r>
      <w:r>
        <w:rPr>
          <w:rFonts w:ascii="Times New Roman" w:hAnsi="Times New Roman" w:cs="Times New Roman"/>
          <w:sz w:val="28"/>
          <w:szCs w:val="28"/>
        </w:rPr>
        <w:t>т участнику ЕГЭ для заполнения.</w:t>
      </w:r>
    </w:p>
    <w:p w:rsidR="007E6E0A" w:rsidRPr="00BC0FC0" w:rsidRDefault="007E6E0A" w:rsidP="0086227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ЕГЭ (при этом листом № 1 является основной бланк ответов № 2, который участник ЕГЭ получил в составе индивидуального комплекта). </w:t>
      </w:r>
    </w:p>
    <w:p w:rsidR="007E6E0A" w:rsidRDefault="007E6E0A" w:rsidP="0086227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«Резерв-</w:t>
      </w:r>
      <w:r>
        <w:rPr>
          <w:rFonts w:ascii="Times New Roman" w:hAnsi="Times New Roman" w:cs="Times New Roman"/>
          <w:sz w:val="28"/>
          <w:szCs w:val="28"/>
        </w:rPr>
        <w:t xml:space="preserve">7» не заполняется. </w:t>
      </w:r>
    </w:p>
    <w:p w:rsidR="007E6E0A" w:rsidRDefault="007E6E0A" w:rsidP="0086227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 2, оцениваются только в случае полностью заполненного предыдущего дополнительного бланка ответов №2 и основного бланка ответов №2.</w:t>
      </w:r>
    </w:p>
    <w:p w:rsidR="007E6E0A" w:rsidRDefault="007E6E0A" w:rsidP="00BC0FC0">
      <w:pPr>
        <w:spacing w:before="240"/>
        <w:jc w:val="both"/>
      </w:pPr>
    </w:p>
    <w:p w:rsidR="007E6E0A" w:rsidRDefault="007E6E0A" w:rsidP="00BC0FC0">
      <w:pPr>
        <w:spacing w:before="240"/>
        <w:jc w:val="both"/>
      </w:pPr>
    </w:p>
    <w:p w:rsidR="007E6E0A" w:rsidRDefault="007E6E0A" w:rsidP="00BC0FC0">
      <w:pPr>
        <w:spacing w:before="240"/>
        <w:jc w:val="both"/>
      </w:pPr>
    </w:p>
    <w:p w:rsidR="007E6E0A" w:rsidRDefault="007E6E0A" w:rsidP="00BC0FC0">
      <w:pPr>
        <w:spacing w:before="240"/>
        <w:jc w:val="both"/>
      </w:pPr>
    </w:p>
    <w:p w:rsidR="007E6E0A" w:rsidRDefault="007E6E0A" w:rsidP="00BC0FC0">
      <w:pPr>
        <w:spacing w:before="240"/>
        <w:jc w:val="both"/>
      </w:pPr>
    </w:p>
    <w:p w:rsidR="007E6E0A" w:rsidRDefault="007E6E0A" w:rsidP="00BC0FC0">
      <w:pPr>
        <w:spacing w:before="240"/>
        <w:jc w:val="both"/>
      </w:pPr>
    </w:p>
    <w:p w:rsidR="007E6E0A" w:rsidRDefault="007E6E0A" w:rsidP="00BC0FC0">
      <w:pPr>
        <w:spacing w:before="240"/>
        <w:jc w:val="both"/>
      </w:pPr>
    </w:p>
    <w:p w:rsidR="007E6E0A" w:rsidRPr="00D72225" w:rsidRDefault="007E6E0A" w:rsidP="00BC0FC0">
      <w:pPr>
        <w:spacing w:before="240"/>
        <w:jc w:val="both"/>
      </w:pPr>
    </w:p>
    <w:p w:rsidR="007E6E0A" w:rsidRPr="00862273" w:rsidRDefault="007E6E0A" w:rsidP="00862273">
      <w:pPr>
        <w:pStyle w:val="Heading2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Toc411274971"/>
      <w:bookmarkEnd w:id="14"/>
      <w:r w:rsidRPr="00862273">
        <w:rPr>
          <w:rFonts w:ascii="Times New Roman" w:hAnsi="Times New Roman" w:cs="Times New Roman"/>
          <w:sz w:val="28"/>
          <w:szCs w:val="28"/>
        </w:rPr>
        <w:t>Заполнение бланка регистрации устного экзамена</w:t>
      </w:r>
      <w:r>
        <w:rPr>
          <w:rFonts w:ascii="Times New Roman" w:hAnsi="Times New Roman" w:cs="Times New Roman"/>
          <w:sz w:val="28"/>
          <w:szCs w:val="28"/>
        </w:rPr>
        <w:t xml:space="preserve"> (рис.11)</w:t>
      </w:r>
      <w:bookmarkEnd w:id="18"/>
    </w:p>
    <w:p w:rsidR="007E6E0A" w:rsidRPr="00862273" w:rsidRDefault="007E6E0A" w:rsidP="00862273">
      <w:pPr>
        <w:widowControl w:val="0"/>
        <w:jc w:val="both"/>
        <w:rPr>
          <w:noProof/>
        </w:rPr>
      </w:pPr>
      <w:r w:rsidRPr="00862273">
        <w:rPr>
          <w:rFonts w:ascii="Times New Roman" w:hAnsi="Times New Roman" w:cs="Times New Roman"/>
          <w:sz w:val="28"/>
          <w:szCs w:val="28"/>
        </w:rPr>
        <w:t>Бланк регистрации устного экзамена заполняется так же</w:t>
      </w:r>
      <w:r>
        <w:rPr>
          <w:rFonts w:ascii="Times New Roman" w:hAnsi="Times New Roman" w:cs="Times New Roman"/>
          <w:sz w:val="28"/>
          <w:szCs w:val="28"/>
        </w:rPr>
        <w:t xml:space="preserve">, как обычный бланк регистрации </w:t>
      </w:r>
      <w:r w:rsidRPr="0086227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см. п. </w:t>
      </w:r>
      <w:hyperlink w:anchor="_Заполнение_бланка_регистрации" w:history="1">
        <w:r w:rsidRPr="00862273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3.3</w:t>
        </w:r>
      </w:hyperlink>
      <w:r w:rsidRPr="00862273">
        <w:rPr>
          <w:rFonts w:ascii="Times New Roman" w:hAnsi="Times New Roman" w:cs="Times New Roman"/>
          <w:sz w:val="28"/>
          <w:szCs w:val="28"/>
        </w:rPr>
        <w:t>)</w:t>
      </w:r>
      <w:r>
        <w:rPr>
          <w:noProof/>
        </w:rPr>
        <w:t>.</w:t>
      </w:r>
    </w:p>
    <w:p w:rsidR="007E6E0A" w:rsidRDefault="007E6E0A" w:rsidP="008A331F">
      <w:pPr>
        <w:widowControl w:val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noProof/>
        </w:rPr>
        <w:pict>
          <v:shape id="Рисунок 10" o:spid="_x0000_i1037" type="#_x0000_t75" style="width:435.75pt;height:617.25pt;visibility:visible">
            <v:imagedata r:id="rId19" o:title=""/>
          </v:shape>
        </w:pict>
      </w:r>
    </w:p>
    <w:p w:rsidR="007E6E0A" w:rsidRPr="008A331F" w:rsidRDefault="007E6E0A" w:rsidP="008A331F">
      <w:pPr>
        <w:widowControl w:val="0"/>
        <w:jc w:val="center"/>
        <w:rPr>
          <w:color w:val="000000"/>
          <w:sz w:val="28"/>
          <w:szCs w:val="28"/>
        </w:rPr>
      </w:pPr>
      <w:r w:rsidRPr="008A331F">
        <w:rPr>
          <w:rFonts w:ascii="Times New Roman" w:hAnsi="Times New Roman" w:cs="Times New Roman"/>
          <w:color w:val="000000"/>
          <w:sz w:val="22"/>
          <w:szCs w:val="22"/>
        </w:rPr>
        <w:t xml:space="preserve">Рис </w:t>
      </w:r>
      <w:r w:rsidRPr="00862273">
        <w:rPr>
          <w:rFonts w:ascii="Times New Roman" w:hAnsi="Times New Roman" w:cs="Times New Roman"/>
          <w:color w:val="000000"/>
          <w:sz w:val="22"/>
          <w:szCs w:val="22"/>
        </w:rPr>
        <w:t>11. Бланк регистрации устного экзамена</w:t>
      </w:r>
    </w:p>
    <w:p w:rsidR="007E6E0A" w:rsidRDefault="007E6E0A" w:rsidP="005858EC">
      <w:pPr>
        <w:keepNext/>
        <w:spacing w:before="240" w:after="60" w:line="240" w:lineRule="auto"/>
        <w:ind w:firstLine="0"/>
        <w:jc w:val="both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bookmarkStart w:id="19" w:name="_Toc410027490"/>
      <w:bookmarkStart w:id="20" w:name="_Toc411274972"/>
    </w:p>
    <w:p w:rsidR="007E6E0A" w:rsidRPr="005858EC" w:rsidRDefault="007E6E0A" w:rsidP="005858EC">
      <w:pPr>
        <w:keepNext/>
        <w:spacing w:before="240" w:after="60" w:line="240" w:lineRule="auto"/>
        <w:ind w:firstLine="0"/>
        <w:jc w:val="both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32"/>
          <w:sz w:val="28"/>
          <w:szCs w:val="28"/>
        </w:rPr>
        <w:t>Приложение 1</w:t>
      </w:r>
      <w:r w:rsidRPr="005858EC">
        <w:rPr>
          <w:rFonts w:ascii="Times New Roman" w:hAnsi="Times New Roman" w:cs="Times New Roman"/>
          <w:b/>
          <w:bCs/>
          <w:kern w:val="32"/>
          <w:sz w:val="28"/>
          <w:szCs w:val="28"/>
        </w:rPr>
        <w:t>. Примерный перечень часто используемых при проведении ЕГЭ документов, удостоверяющих личность</w:t>
      </w:r>
      <w:bookmarkEnd w:id="19"/>
      <w:bookmarkEnd w:id="20"/>
    </w:p>
    <w:p w:rsidR="007E6E0A" w:rsidRPr="005858EC" w:rsidRDefault="007E6E0A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E6E0A" w:rsidRPr="005858EC" w:rsidRDefault="007E6E0A" w:rsidP="008A331F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hAnsi="Times New Roman" w:cs="Times New Roman"/>
          <w:sz w:val="28"/>
          <w:szCs w:val="28"/>
          <w:u w:val="single"/>
        </w:rPr>
        <w:t>Документы, удостоверяющие личность граждан Российской Федерации</w:t>
      </w:r>
    </w:p>
    <w:p w:rsidR="007E6E0A" w:rsidRPr="005858EC" w:rsidRDefault="007E6E0A" w:rsidP="005858EC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E6E0A" w:rsidRPr="005858EC" w:rsidRDefault="007E6E0A" w:rsidP="005858EC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1. Паспорт гражданина Российской Федерации, удостоверяющий личность гражданина Российской Федерации на территории Российской Федерации.</w:t>
      </w:r>
    </w:p>
    <w:p w:rsidR="007E6E0A" w:rsidRPr="005858EC" w:rsidRDefault="007E6E0A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(заграничный).</w:t>
      </w:r>
    </w:p>
    <w:p w:rsidR="007E6E0A" w:rsidRPr="005858EC" w:rsidRDefault="007E6E0A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3. Дипломатический паспорт.</w:t>
      </w:r>
    </w:p>
    <w:p w:rsidR="007E6E0A" w:rsidRPr="005858EC" w:rsidRDefault="007E6E0A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4. Служебный паспорт.</w:t>
      </w:r>
    </w:p>
    <w:p w:rsidR="007E6E0A" w:rsidRPr="005858EC" w:rsidRDefault="007E6E0A" w:rsidP="005858EC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 xml:space="preserve">   </w:t>
      </w:r>
      <w:r w:rsidRPr="00DE3A17">
        <w:rPr>
          <w:rFonts w:ascii="Times New Roman" w:hAnsi="Times New Roman" w:cs="Times New Roman"/>
          <w:sz w:val="28"/>
          <w:szCs w:val="28"/>
        </w:rPr>
        <w:t xml:space="preserve">       </w:t>
      </w:r>
      <w:r w:rsidRPr="005858EC">
        <w:rPr>
          <w:rFonts w:ascii="Times New Roman" w:hAnsi="Times New Roman" w:cs="Times New Roman"/>
          <w:sz w:val="28"/>
          <w:szCs w:val="28"/>
        </w:rPr>
        <w:t>5. Паспорт моряка (удостоверение личности моряка).</w:t>
      </w:r>
    </w:p>
    <w:p w:rsidR="007E6E0A" w:rsidRPr="005858EC" w:rsidRDefault="007E6E0A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6. Удостоверение личности военнослужащего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858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6E0A" w:rsidRPr="005858EC" w:rsidRDefault="007E6E0A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 xml:space="preserve">7. Временное удостоверение личности гражданина Российской Федерации, выдаваемое </w:t>
      </w:r>
      <w:r w:rsidRPr="005858EC">
        <w:rPr>
          <w:rFonts w:ascii="Times New Roman" w:hAnsi="Times New Roman" w:cs="Times New Roman"/>
          <w:sz w:val="28"/>
          <w:szCs w:val="28"/>
          <w:u w:val="single"/>
        </w:rPr>
        <w:t>на период оформления паспорта</w:t>
      </w:r>
      <w:r w:rsidRPr="005858EC">
        <w:rPr>
          <w:rFonts w:ascii="Times New Roman" w:hAnsi="Times New Roman" w:cs="Times New Roman"/>
          <w:sz w:val="28"/>
          <w:szCs w:val="28"/>
        </w:rPr>
        <w:t>.</w:t>
      </w:r>
    </w:p>
    <w:p w:rsidR="007E6E0A" w:rsidRPr="005858EC" w:rsidRDefault="007E6E0A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E6E0A" w:rsidRPr="005858EC" w:rsidRDefault="007E6E0A" w:rsidP="008A331F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hAnsi="Times New Roman" w:cs="Times New Roman"/>
          <w:sz w:val="28"/>
          <w:szCs w:val="28"/>
          <w:u w:val="single"/>
        </w:rPr>
        <w:t>Документы, удостоверяющие личность иностранных граждан</w:t>
      </w:r>
    </w:p>
    <w:p w:rsidR="007E6E0A" w:rsidRPr="005858EC" w:rsidRDefault="007E6E0A" w:rsidP="005858EC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E6E0A" w:rsidRPr="005858EC" w:rsidRDefault="007E6E0A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1. Паспорт гражданина иностранного государства.</w:t>
      </w:r>
    </w:p>
    <w:p w:rsidR="007E6E0A" w:rsidRPr="005858EC" w:rsidRDefault="007E6E0A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2. Разрешение на временное проживание.</w:t>
      </w:r>
    </w:p>
    <w:p w:rsidR="007E6E0A" w:rsidRPr="005858EC" w:rsidRDefault="007E6E0A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 xml:space="preserve">3. Вид на жительство. </w:t>
      </w:r>
    </w:p>
    <w:p w:rsidR="007E6E0A" w:rsidRPr="005858EC" w:rsidRDefault="007E6E0A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E6E0A" w:rsidRPr="005858EC" w:rsidRDefault="007E6E0A" w:rsidP="008A331F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hAnsi="Times New Roman" w:cs="Times New Roman"/>
          <w:sz w:val="28"/>
          <w:szCs w:val="28"/>
          <w:u w:val="single"/>
        </w:rPr>
        <w:t>Документы, удостоверяющие личность лица без гражданства</w:t>
      </w:r>
    </w:p>
    <w:p w:rsidR="007E6E0A" w:rsidRPr="005858EC" w:rsidRDefault="007E6E0A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E6E0A" w:rsidRPr="005858EC" w:rsidRDefault="007E6E0A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1. Разрешение на временное проживание.</w:t>
      </w:r>
    </w:p>
    <w:p w:rsidR="007E6E0A" w:rsidRPr="005858EC" w:rsidRDefault="007E6E0A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2. Вид на жительство.</w:t>
      </w:r>
    </w:p>
    <w:p w:rsidR="007E6E0A" w:rsidRPr="005858EC" w:rsidRDefault="007E6E0A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E6E0A" w:rsidRPr="005858EC" w:rsidRDefault="007E6E0A" w:rsidP="008A331F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hAnsi="Times New Roman" w:cs="Times New Roman"/>
          <w:sz w:val="28"/>
          <w:szCs w:val="28"/>
          <w:u w:val="single"/>
        </w:rPr>
        <w:t>Документы, удостоверяющие личность беженцев</w:t>
      </w:r>
    </w:p>
    <w:p w:rsidR="007E6E0A" w:rsidRPr="005858EC" w:rsidRDefault="007E6E0A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E6E0A" w:rsidRPr="005858EC" w:rsidRDefault="007E6E0A" w:rsidP="005858EC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Удостоверение беженца.</w:t>
      </w:r>
    </w:p>
    <w:p w:rsidR="007E6E0A" w:rsidRPr="005858EC" w:rsidRDefault="007E6E0A" w:rsidP="005858EC">
      <w:pPr>
        <w:numPr>
          <w:ilvl w:val="0"/>
          <w:numId w:val="12"/>
        </w:num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Свидетельство о рассмотрении ходатайства о признании гражданина беженцем.</w:t>
      </w:r>
    </w:p>
    <w:p w:rsidR="007E6E0A" w:rsidRPr="00BC0FC0" w:rsidRDefault="007E6E0A" w:rsidP="00BC0FC0"/>
    <w:sectPr w:rsidR="007E6E0A" w:rsidRPr="00BC0FC0" w:rsidSect="00F534EE">
      <w:footerReference w:type="default" r:id="rId20"/>
      <w:pgSz w:w="11906" w:h="16838"/>
      <w:pgMar w:top="1135" w:right="851" w:bottom="993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6E0A" w:rsidRDefault="007E6E0A" w:rsidP="00834CB1">
      <w:r>
        <w:separator/>
      </w:r>
    </w:p>
  </w:endnote>
  <w:endnote w:type="continuationSeparator" w:id="0">
    <w:p w:rsidR="007E6E0A" w:rsidRDefault="007E6E0A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6E0A" w:rsidRDefault="007E6E0A">
    <w:pPr>
      <w:pStyle w:val="Footer"/>
      <w:jc w:val="right"/>
    </w:pPr>
    <w:fldSimple w:instr="PAGE   \* MERGEFORMAT">
      <w:r>
        <w:rPr>
          <w:noProof/>
        </w:rPr>
        <w:t>29</w:t>
      </w:r>
    </w:fldSimple>
  </w:p>
  <w:p w:rsidR="007E6E0A" w:rsidRDefault="007E6E0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6E0A" w:rsidRDefault="007E6E0A" w:rsidP="00834CB1">
      <w:r>
        <w:separator/>
      </w:r>
    </w:p>
  </w:footnote>
  <w:footnote w:type="continuationSeparator" w:id="0">
    <w:p w:rsidR="007E6E0A" w:rsidRDefault="007E6E0A" w:rsidP="00834C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C98C8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1A8C2528"/>
    <w:multiLevelType w:val="multilevel"/>
    <w:tmpl w:val="041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5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1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3" w:hanging="360"/>
      </w:pPr>
      <w:rPr>
        <w:rFonts w:ascii="Wingdings" w:hAnsi="Wingdings" w:cs="Wingdings" w:hint="default"/>
      </w:rPr>
    </w:lvl>
  </w:abstractNum>
  <w:abstractNum w:abstractNumId="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0"/>
  </w:num>
  <w:num w:numId="11">
    <w:abstractNumId w:val="2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37AA5"/>
    <w:rsid w:val="00040997"/>
    <w:rsid w:val="00040EC4"/>
    <w:rsid w:val="0004111A"/>
    <w:rsid w:val="000422B1"/>
    <w:rsid w:val="000425E8"/>
    <w:rsid w:val="00043DAE"/>
    <w:rsid w:val="00044B15"/>
    <w:rsid w:val="00044C13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7B70"/>
    <w:rsid w:val="00070A61"/>
    <w:rsid w:val="00071C9B"/>
    <w:rsid w:val="0007264D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7424"/>
    <w:rsid w:val="000E7A53"/>
    <w:rsid w:val="000F15C1"/>
    <w:rsid w:val="000F1B30"/>
    <w:rsid w:val="000F27E4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5A4"/>
    <w:rsid w:val="001F2C33"/>
    <w:rsid w:val="001F2F28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654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3104"/>
    <w:rsid w:val="0036351E"/>
    <w:rsid w:val="00363AC1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783A"/>
    <w:rsid w:val="003B2899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51D"/>
    <w:rsid w:val="003D2846"/>
    <w:rsid w:val="003D5312"/>
    <w:rsid w:val="003D702C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60BD7"/>
    <w:rsid w:val="00461F5D"/>
    <w:rsid w:val="004621D9"/>
    <w:rsid w:val="00463206"/>
    <w:rsid w:val="00463835"/>
    <w:rsid w:val="00464EE8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8738A"/>
    <w:rsid w:val="00490188"/>
    <w:rsid w:val="00491DF5"/>
    <w:rsid w:val="00492E34"/>
    <w:rsid w:val="00496ADE"/>
    <w:rsid w:val="00496C13"/>
    <w:rsid w:val="004A2883"/>
    <w:rsid w:val="004A31C7"/>
    <w:rsid w:val="004A55F1"/>
    <w:rsid w:val="004A67B6"/>
    <w:rsid w:val="004A73DC"/>
    <w:rsid w:val="004A7469"/>
    <w:rsid w:val="004B069E"/>
    <w:rsid w:val="004B11C7"/>
    <w:rsid w:val="004B5770"/>
    <w:rsid w:val="004B5CD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3567"/>
    <w:rsid w:val="004D43D7"/>
    <w:rsid w:val="004D4410"/>
    <w:rsid w:val="004D58C5"/>
    <w:rsid w:val="004D6844"/>
    <w:rsid w:val="004D6FAC"/>
    <w:rsid w:val="004D7408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7BEE"/>
    <w:rsid w:val="005905B8"/>
    <w:rsid w:val="00591AF2"/>
    <w:rsid w:val="00592ED4"/>
    <w:rsid w:val="00593F7D"/>
    <w:rsid w:val="00594AE9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52B"/>
    <w:rsid w:val="00677A7B"/>
    <w:rsid w:val="0068356A"/>
    <w:rsid w:val="00683928"/>
    <w:rsid w:val="0068433C"/>
    <w:rsid w:val="0068478A"/>
    <w:rsid w:val="00684D4A"/>
    <w:rsid w:val="00686E19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5033"/>
    <w:rsid w:val="006E537E"/>
    <w:rsid w:val="006E5C06"/>
    <w:rsid w:val="006F121E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50C8D"/>
    <w:rsid w:val="00751B18"/>
    <w:rsid w:val="00752283"/>
    <w:rsid w:val="00753080"/>
    <w:rsid w:val="00753625"/>
    <w:rsid w:val="00753777"/>
    <w:rsid w:val="007541E5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00C"/>
    <w:rsid w:val="00777560"/>
    <w:rsid w:val="007817C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0CB5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E6E0A"/>
    <w:rsid w:val="007F08DE"/>
    <w:rsid w:val="007F12AD"/>
    <w:rsid w:val="007F249C"/>
    <w:rsid w:val="007F25B7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DBB"/>
    <w:rsid w:val="008209BE"/>
    <w:rsid w:val="0082205C"/>
    <w:rsid w:val="008232BB"/>
    <w:rsid w:val="008245DD"/>
    <w:rsid w:val="00826A7C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1281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1F51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ED0"/>
    <w:rsid w:val="00A11431"/>
    <w:rsid w:val="00A12587"/>
    <w:rsid w:val="00A138ED"/>
    <w:rsid w:val="00A14209"/>
    <w:rsid w:val="00A14CD1"/>
    <w:rsid w:val="00A15172"/>
    <w:rsid w:val="00A15EFC"/>
    <w:rsid w:val="00A162EC"/>
    <w:rsid w:val="00A16DF7"/>
    <w:rsid w:val="00A2063A"/>
    <w:rsid w:val="00A21DB7"/>
    <w:rsid w:val="00A22372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71D3C"/>
    <w:rsid w:val="00B7573D"/>
    <w:rsid w:val="00B75C8C"/>
    <w:rsid w:val="00B8133C"/>
    <w:rsid w:val="00B817BD"/>
    <w:rsid w:val="00B844DE"/>
    <w:rsid w:val="00B85276"/>
    <w:rsid w:val="00B859A0"/>
    <w:rsid w:val="00B85B3E"/>
    <w:rsid w:val="00B9236C"/>
    <w:rsid w:val="00B92A08"/>
    <w:rsid w:val="00B94845"/>
    <w:rsid w:val="00B96090"/>
    <w:rsid w:val="00B97149"/>
    <w:rsid w:val="00BA2E71"/>
    <w:rsid w:val="00BA34E6"/>
    <w:rsid w:val="00BA3C7E"/>
    <w:rsid w:val="00BA4B96"/>
    <w:rsid w:val="00BA61AF"/>
    <w:rsid w:val="00BA62AB"/>
    <w:rsid w:val="00BA683C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0B"/>
    <w:rsid w:val="00C63528"/>
    <w:rsid w:val="00C64968"/>
    <w:rsid w:val="00C64FED"/>
    <w:rsid w:val="00C679FD"/>
    <w:rsid w:val="00C71FE6"/>
    <w:rsid w:val="00C72B48"/>
    <w:rsid w:val="00C73EDF"/>
    <w:rsid w:val="00C7440D"/>
    <w:rsid w:val="00C8023A"/>
    <w:rsid w:val="00C8032F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4F20"/>
    <w:rsid w:val="00CA5751"/>
    <w:rsid w:val="00CA6052"/>
    <w:rsid w:val="00CA6B45"/>
    <w:rsid w:val="00CA7EF4"/>
    <w:rsid w:val="00CB150C"/>
    <w:rsid w:val="00CB19B9"/>
    <w:rsid w:val="00CB4FE9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5198"/>
    <w:rsid w:val="00D07F07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91BB0"/>
    <w:rsid w:val="00E9308A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E7FBD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0E76"/>
    <w:rsid w:val="00F82929"/>
    <w:rsid w:val="00F84911"/>
    <w:rsid w:val="00F85E3D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B7F16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6A9F"/>
    <w:rsid w:val="00FF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394667"/>
    <w:pPr>
      <w:spacing w:after="200" w:line="276" w:lineRule="auto"/>
      <w:ind w:firstLine="709"/>
    </w:pPr>
    <w:rPr>
      <w:rFonts w:cs="Calibri"/>
      <w:sz w:val="24"/>
      <w:szCs w:val="24"/>
    </w:rPr>
  </w:style>
  <w:style w:type="paragraph" w:styleId="Heading1">
    <w:name w:val="heading 1"/>
    <w:aliases w:val="H1,Заголов,H1 Знак"/>
    <w:basedOn w:val="Normal"/>
    <w:next w:val="Normal"/>
    <w:link w:val="Heading1Char"/>
    <w:uiPriority w:val="99"/>
    <w:qFormat/>
    <w:rsid w:val="00D444F4"/>
    <w:pPr>
      <w:keepNext/>
      <w:keepLines/>
      <w:pageBreakBefore/>
      <w:numPr>
        <w:numId w:val="9"/>
      </w:numPr>
      <w:spacing w:before="480" w:after="0"/>
      <w:outlineLvl w:val="0"/>
    </w:pPr>
    <w:rPr>
      <w:rFonts w:ascii="Cambria" w:hAnsi="Cambria" w:cs="Cambria"/>
      <w:b/>
      <w:bCs/>
      <w:sz w:val="28"/>
      <w:szCs w:val="28"/>
    </w:rPr>
  </w:style>
  <w:style w:type="paragraph" w:styleId="Heading2">
    <w:name w:val="heading 2"/>
    <w:aliases w:val="Heading 2 Hidden,H2,h2,Numbered text 3"/>
    <w:basedOn w:val="Normal"/>
    <w:next w:val="Normal"/>
    <w:link w:val="Heading2Char1"/>
    <w:uiPriority w:val="99"/>
    <w:qFormat/>
    <w:rsid w:val="00D444F4"/>
    <w:pPr>
      <w:keepNext/>
      <w:keepLines/>
      <w:numPr>
        <w:ilvl w:val="1"/>
        <w:numId w:val="9"/>
      </w:numPr>
      <w:spacing w:before="200" w:after="0"/>
      <w:outlineLvl w:val="1"/>
    </w:pPr>
    <w:rPr>
      <w:rFonts w:ascii="Cambria" w:hAnsi="Cambria" w:cs="Cambria"/>
      <w:b/>
      <w:bCs/>
      <w:sz w:val="26"/>
      <w:szCs w:val="26"/>
    </w:rPr>
  </w:style>
  <w:style w:type="paragraph" w:styleId="Heading3">
    <w:name w:val="heading 3"/>
    <w:aliases w:val="H3"/>
    <w:basedOn w:val="Normal"/>
    <w:next w:val="Normal"/>
    <w:link w:val="Heading3Char"/>
    <w:uiPriority w:val="99"/>
    <w:qFormat/>
    <w:rsid w:val="00D444F4"/>
    <w:pPr>
      <w:keepNext/>
      <w:keepLines/>
      <w:numPr>
        <w:ilvl w:val="2"/>
        <w:numId w:val="9"/>
      </w:numPr>
      <w:spacing w:before="200" w:after="0"/>
      <w:outlineLvl w:val="2"/>
    </w:pPr>
    <w:rPr>
      <w:rFonts w:ascii="Cambria" w:hAnsi="Cambria" w:cs="Cambria"/>
      <w:b/>
      <w:bCs/>
    </w:rPr>
  </w:style>
  <w:style w:type="paragraph" w:styleId="Heading4">
    <w:name w:val="heading 4"/>
    <w:aliases w:val="Заголовок_приложения,Заголовок 4 (Приложение)"/>
    <w:basedOn w:val="Normal"/>
    <w:next w:val="Normal"/>
    <w:link w:val="Heading4Char"/>
    <w:uiPriority w:val="99"/>
    <w:qFormat/>
    <w:rsid w:val="00D444F4"/>
    <w:pPr>
      <w:keepNext/>
      <w:keepLines/>
      <w:numPr>
        <w:ilvl w:val="3"/>
        <w:numId w:val="9"/>
      </w:numPr>
      <w:spacing w:before="200" w:after="0"/>
      <w:outlineLvl w:val="3"/>
    </w:pPr>
    <w:rPr>
      <w:rFonts w:ascii="Cambria" w:hAnsi="Cambria" w:cs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D444F4"/>
    <w:pPr>
      <w:keepNext/>
      <w:keepLines/>
      <w:numPr>
        <w:ilvl w:val="4"/>
        <w:numId w:val="9"/>
      </w:numPr>
      <w:spacing w:before="200" w:after="0"/>
      <w:outlineLvl w:val="4"/>
    </w:pPr>
    <w:rPr>
      <w:rFonts w:ascii="Cambria" w:hAnsi="Cambria" w:cs="Cambria"/>
    </w:rPr>
  </w:style>
  <w:style w:type="paragraph" w:styleId="Heading6">
    <w:name w:val="heading 6"/>
    <w:basedOn w:val="Normal"/>
    <w:next w:val="Normal"/>
    <w:link w:val="Heading6Char"/>
    <w:uiPriority w:val="99"/>
    <w:qFormat/>
    <w:rsid w:val="00A8115E"/>
    <w:pPr>
      <w:keepNext/>
      <w:keepLines/>
      <w:numPr>
        <w:ilvl w:val="5"/>
        <w:numId w:val="9"/>
      </w:numPr>
      <w:spacing w:before="200" w:after="0"/>
      <w:outlineLvl w:val="5"/>
    </w:pPr>
    <w:rPr>
      <w:rFonts w:ascii="Cambria" w:hAnsi="Cambria" w:cs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8115E"/>
    <w:pPr>
      <w:keepNext/>
      <w:keepLines/>
      <w:numPr>
        <w:ilvl w:val="6"/>
        <w:numId w:val="9"/>
      </w:numPr>
      <w:spacing w:before="200" w:after="0"/>
      <w:outlineLvl w:val="6"/>
    </w:pPr>
    <w:rPr>
      <w:rFonts w:ascii="Cambria" w:hAnsi="Cambria" w:cs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8115E"/>
    <w:pPr>
      <w:keepNext/>
      <w:keepLines/>
      <w:numPr>
        <w:ilvl w:val="7"/>
        <w:numId w:val="9"/>
      </w:numPr>
      <w:spacing w:before="200" w:after="0"/>
      <w:outlineLvl w:val="7"/>
    </w:pPr>
    <w:rPr>
      <w:rFonts w:ascii="Cambria" w:hAnsi="Cambria" w:cs="Cambria"/>
      <w:color w:val="4F81BD"/>
    </w:rPr>
  </w:style>
  <w:style w:type="paragraph" w:styleId="Heading9">
    <w:name w:val="heading 9"/>
    <w:basedOn w:val="Normal"/>
    <w:next w:val="Normal"/>
    <w:link w:val="Heading9Char"/>
    <w:uiPriority w:val="99"/>
    <w:qFormat/>
    <w:rsid w:val="00A8115E"/>
    <w:pPr>
      <w:keepNext/>
      <w:keepLines/>
      <w:numPr>
        <w:ilvl w:val="8"/>
        <w:numId w:val="9"/>
      </w:numPr>
      <w:spacing w:before="200" w:after="0"/>
      <w:outlineLvl w:val="8"/>
    </w:pPr>
    <w:rPr>
      <w:rFonts w:ascii="Cambria" w:hAnsi="Cambria" w:cs="Cambria"/>
      <w:i/>
      <w:iCs/>
      <w:color w:val="40404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,Заголов Char,H1 Знак Char"/>
    <w:basedOn w:val="DefaultParagraphFont"/>
    <w:link w:val="Heading1"/>
    <w:uiPriority w:val="99"/>
    <w:locked/>
    <w:rsid w:val="00D444F4"/>
    <w:rPr>
      <w:rFonts w:ascii="Cambria" w:hAnsi="Cambria" w:cs="Cambria"/>
      <w:b/>
      <w:bCs/>
      <w:sz w:val="28"/>
      <w:szCs w:val="28"/>
    </w:rPr>
  </w:style>
  <w:style w:type="character" w:customStyle="1" w:styleId="Heading2Char">
    <w:name w:val="Heading 2 Char"/>
    <w:aliases w:val="Heading 2 Hidden Char,H2 Char,h2 Char,Numbered text 3 Char"/>
    <w:basedOn w:val="DefaultParagraphFont"/>
    <w:link w:val="Heading2"/>
    <w:uiPriority w:val="99"/>
    <w:semiHidden/>
    <w:locked/>
    <w:rsid w:val="00C6350B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aliases w:val="H3 Char"/>
    <w:basedOn w:val="DefaultParagraphFont"/>
    <w:link w:val="Heading3"/>
    <w:uiPriority w:val="99"/>
    <w:locked/>
    <w:rsid w:val="00D444F4"/>
    <w:rPr>
      <w:rFonts w:ascii="Cambria" w:hAnsi="Cambria" w:cs="Cambria"/>
      <w:b/>
      <w:bCs/>
      <w:sz w:val="24"/>
      <w:szCs w:val="24"/>
    </w:rPr>
  </w:style>
  <w:style w:type="character" w:customStyle="1" w:styleId="Heading4Char">
    <w:name w:val="Heading 4 Char"/>
    <w:aliases w:val="Заголовок_приложения Char,Заголовок 4 (Приложение) Char"/>
    <w:basedOn w:val="DefaultParagraphFont"/>
    <w:link w:val="Heading4"/>
    <w:uiPriority w:val="99"/>
    <w:locked/>
    <w:rsid w:val="00D444F4"/>
    <w:rPr>
      <w:rFonts w:ascii="Cambria" w:hAnsi="Cambria" w:cs="Cambria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D444F4"/>
    <w:rPr>
      <w:rFonts w:ascii="Cambria" w:hAnsi="Cambria" w:cs="Cambria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A8115E"/>
    <w:rPr>
      <w:rFonts w:ascii="Cambria" w:hAnsi="Cambria" w:cs="Cambria"/>
      <w:i/>
      <w:iCs/>
      <w:color w:val="243F6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A8115E"/>
    <w:rPr>
      <w:rFonts w:ascii="Cambria" w:hAnsi="Cambria" w:cs="Cambria"/>
      <w:i/>
      <w:iCs/>
      <w:color w:val="404040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A8115E"/>
    <w:rPr>
      <w:rFonts w:ascii="Cambria" w:hAnsi="Cambria" w:cs="Cambria"/>
      <w:color w:val="4F81BD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A8115E"/>
    <w:rPr>
      <w:rFonts w:ascii="Cambria" w:hAnsi="Cambria" w:cs="Cambria"/>
      <w:i/>
      <w:iCs/>
      <w:color w:val="404040"/>
      <w:sz w:val="24"/>
      <w:szCs w:val="24"/>
    </w:rPr>
  </w:style>
  <w:style w:type="character" w:customStyle="1" w:styleId="Heading2Char1">
    <w:name w:val="Heading 2 Char1"/>
    <w:aliases w:val="Heading 2 Hidden Char1,H2 Char1,h2 Char1,Numbered text 3 Char1"/>
    <w:basedOn w:val="DefaultParagraphFont"/>
    <w:link w:val="Heading2"/>
    <w:uiPriority w:val="99"/>
    <w:locked/>
    <w:rsid w:val="00D444F4"/>
    <w:rPr>
      <w:rFonts w:ascii="Cambria" w:hAnsi="Cambria" w:cs="Cambria"/>
      <w:b/>
      <w:b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rsid w:val="00F02F9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F02F9C"/>
    <w:rPr>
      <w:rFonts w:ascii="Tahoma" w:hAnsi="Tahoma" w:cs="Tahoma"/>
      <w:sz w:val="16"/>
      <w:szCs w:val="16"/>
      <w:lang w:eastAsia="en-US"/>
    </w:rPr>
  </w:style>
  <w:style w:type="character" w:styleId="Strong">
    <w:name w:val="Strong"/>
    <w:basedOn w:val="DefaultParagraphFont"/>
    <w:uiPriority w:val="99"/>
    <w:qFormat/>
    <w:rsid w:val="00A8115E"/>
    <w:rPr>
      <w:b/>
      <w:bCs/>
    </w:rPr>
  </w:style>
  <w:style w:type="paragraph" w:styleId="NormalWeb">
    <w:name w:val="Normal (Web)"/>
    <w:basedOn w:val="Normal"/>
    <w:uiPriority w:val="99"/>
    <w:rsid w:val="006D45AC"/>
    <w:pPr>
      <w:spacing w:before="100" w:beforeAutospacing="1" w:after="100" w:afterAutospacing="1"/>
    </w:pPr>
    <w:rPr>
      <w:rFonts w:ascii="Verdana" w:hAnsi="Verdana" w:cs="Verdana"/>
      <w:sz w:val="18"/>
      <w:szCs w:val="18"/>
    </w:rPr>
  </w:style>
  <w:style w:type="paragraph" w:styleId="Header">
    <w:name w:val="header"/>
    <w:basedOn w:val="Normal"/>
    <w:link w:val="HeaderChar"/>
    <w:uiPriority w:val="99"/>
    <w:rsid w:val="006D45A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D45AC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6D45A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D45AC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99"/>
    <w:rsid w:val="00EF69CB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A8115E"/>
    <w:pPr>
      <w:pBdr>
        <w:bottom w:val="single" w:sz="8" w:space="4" w:color="4F81BD"/>
      </w:pBdr>
      <w:spacing w:after="300" w:line="240" w:lineRule="auto"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A8115E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TOCHeading">
    <w:name w:val="TOC Heading"/>
    <w:basedOn w:val="Heading1"/>
    <w:next w:val="Normal"/>
    <w:uiPriority w:val="99"/>
    <w:qFormat/>
    <w:rsid w:val="00A8115E"/>
    <w:pPr>
      <w:outlineLvl w:val="9"/>
    </w:pPr>
  </w:style>
  <w:style w:type="paragraph" w:styleId="TOC1">
    <w:name w:val="toc 1"/>
    <w:basedOn w:val="Normal"/>
    <w:next w:val="Normal"/>
    <w:autoRedefine/>
    <w:uiPriority w:val="99"/>
    <w:semiHidden/>
    <w:rsid w:val="00B65861"/>
  </w:style>
  <w:style w:type="paragraph" w:styleId="TOC2">
    <w:name w:val="toc 2"/>
    <w:basedOn w:val="Normal"/>
    <w:next w:val="Normal"/>
    <w:autoRedefine/>
    <w:uiPriority w:val="99"/>
    <w:semiHidden/>
    <w:rsid w:val="00B65861"/>
    <w:pPr>
      <w:ind w:left="240"/>
    </w:pPr>
  </w:style>
  <w:style w:type="character" w:styleId="Hyperlink">
    <w:name w:val="Hyperlink"/>
    <w:basedOn w:val="DefaultParagraphFont"/>
    <w:uiPriority w:val="99"/>
    <w:rsid w:val="00B65861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266E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66E41"/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266E41"/>
    <w:rPr>
      <w:rFonts w:ascii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66E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266E4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66E41"/>
    <w:rPr>
      <w:rFonts w:ascii="Tahoma" w:hAnsi="Tahoma" w:cs="Tahoma"/>
      <w:sz w:val="16"/>
      <w:szCs w:val="16"/>
      <w:lang w:eastAsia="en-US"/>
    </w:rPr>
  </w:style>
  <w:style w:type="paragraph" w:styleId="TOC3">
    <w:name w:val="toc 3"/>
    <w:basedOn w:val="Normal"/>
    <w:next w:val="Normal"/>
    <w:autoRedefine/>
    <w:uiPriority w:val="99"/>
    <w:semiHidden/>
    <w:rsid w:val="00D01ED9"/>
    <w:pPr>
      <w:ind w:left="480"/>
    </w:pPr>
  </w:style>
  <w:style w:type="paragraph" w:customStyle="1" w:styleId="0">
    <w:name w:val="ТЗ_Заголовок0"/>
    <w:basedOn w:val="Heading1"/>
    <w:uiPriority w:val="99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Calibri" w:hAnsi="Calibri" w:cs="Calibri"/>
      <w:spacing w:val="-20"/>
      <w:kern w:val="28"/>
      <w:sz w:val="44"/>
      <w:szCs w:val="44"/>
    </w:rPr>
  </w:style>
  <w:style w:type="paragraph" w:customStyle="1" w:styleId="a">
    <w:name w:val="Простой"/>
    <w:basedOn w:val="Normal"/>
    <w:uiPriority w:val="99"/>
    <w:rsid w:val="00C36681"/>
    <w:pPr>
      <w:spacing w:after="0" w:line="360" w:lineRule="auto"/>
    </w:pPr>
    <w:rPr>
      <w:rFonts w:ascii="Arial" w:hAnsi="Arial" w:cs="Arial"/>
      <w:spacing w:val="-5"/>
    </w:rPr>
  </w:style>
  <w:style w:type="character" w:customStyle="1" w:styleId="DFN">
    <w:name w:val="DFN"/>
    <w:basedOn w:val="DefaultParagraphFont"/>
    <w:uiPriority w:val="99"/>
    <w:rsid w:val="00C36681"/>
    <w:rPr>
      <w:b/>
      <w:bCs/>
    </w:rPr>
  </w:style>
  <w:style w:type="paragraph" w:customStyle="1" w:styleId="Maintext">
    <w:name w:val="Main_text"/>
    <w:uiPriority w:val="99"/>
    <w:rsid w:val="00DF4D34"/>
    <w:pPr>
      <w:spacing w:before="120" w:after="200" w:line="360" w:lineRule="auto"/>
      <w:ind w:left="357"/>
      <w:jc w:val="both"/>
    </w:pPr>
    <w:rPr>
      <w:rFonts w:cs="Calibri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975379"/>
    <w:rPr>
      <w:rFonts w:ascii="Courier New" w:hAnsi="Courier New" w:cs="Courier New"/>
    </w:rPr>
  </w:style>
  <w:style w:type="character" w:styleId="FootnoteReference">
    <w:name w:val="footnote reference"/>
    <w:basedOn w:val="DefaultParagraphFont"/>
    <w:uiPriority w:val="99"/>
    <w:semiHidden/>
    <w:rsid w:val="00564D56"/>
    <w:rPr>
      <w:vertAlign w:val="superscript"/>
    </w:rPr>
  </w:style>
  <w:style w:type="paragraph" w:styleId="Caption">
    <w:name w:val="caption"/>
    <w:basedOn w:val="Normal"/>
    <w:next w:val="Normal"/>
    <w:uiPriority w:val="99"/>
    <w:qFormat/>
    <w:rsid w:val="00D444F4"/>
    <w:pPr>
      <w:spacing w:line="240" w:lineRule="auto"/>
    </w:pPr>
    <w:rPr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99"/>
    <w:qFormat/>
    <w:rsid w:val="00A8115E"/>
    <w:pPr>
      <w:numPr>
        <w:ilvl w:val="1"/>
      </w:numPr>
      <w:ind w:firstLine="709"/>
    </w:pPr>
    <w:rPr>
      <w:rFonts w:ascii="Cambria" w:hAnsi="Cambria" w:cs="Cambria"/>
      <w:i/>
      <w:iCs/>
      <w:color w:val="4F81BD"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A8115E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A8115E"/>
    <w:rPr>
      <w:i/>
      <w:iCs/>
    </w:rPr>
  </w:style>
  <w:style w:type="paragraph" w:styleId="NoSpacing">
    <w:name w:val="No Spacing"/>
    <w:uiPriority w:val="99"/>
    <w:qFormat/>
    <w:rsid w:val="00A8115E"/>
    <w:rPr>
      <w:rFonts w:cs="Calibri"/>
    </w:rPr>
  </w:style>
  <w:style w:type="paragraph" w:styleId="ListParagraph">
    <w:name w:val="List Paragraph"/>
    <w:basedOn w:val="Normal"/>
    <w:uiPriority w:val="99"/>
    <w:qFormat/>
    <w:rsid w:val="00A8115E"/>
    <w:pPr>
      <w:ind w:left="720"/>
    </w:pPr>
  </w:style>
  <w:style w:type="paragraph" w:styleId="Quote">
    <w:name w:val="Quote"/>
    <w:basedOn w:val="Normal"/>
    <w:next w:val="Normal"/>
    <w:link w:val="QuoteChar"/>
    <w:uiPriority w:val="99"/>
    <w:qFormat/>
    <w:rsid w:val="00A8115E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A8115E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A8115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A8115E"/>
    <w:rPr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99"/>
    <w:qFormat/>
    <w:rsid w:val="00A8115E"/>
    <w:rPr>
      <w:i/>
      <w:iCs/>
      <w:color w:val="808080"/>
    </w:rPr>
  </w:style>
  <w:style w:type="character" w:styleId="IntenseEmphasis">
    <w:name w:val="Intense Emphasis"/>
    <w:basedOn w:val="DefaultParagraphFont"/>
    <w:uiPriority w:val="99"/>
    <w:qFormat/>
    <w:rsid w:val="00A8115E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99"/>
    <w:qFormat/>
    <w:rsid w:val="00A8115E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99"/>
    <w:qFormat/>
    <w:rsid w:val="00A8115E"/>
    <w:rPr>
      <w:b/>
      <w:bCs/>
      <w:smallCaps/>
      <w:color w:val="auto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A8115E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rsid w:val="00197AFB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197AFB"/>
    <w:rPr>
      <w:sz w:val="20"/>
      <w:szCs w:val="20"/>
    </w:rPr>
  </w:style>
  <w:style w:type="paragraph" w:styleId="ListBullet">
    <w:name w:val="List Bullet"/>
    <w:basedOn w:val="Normal"/>
    <w:uiPriority w:val="99"/>
    <w:rsid w:val="00E216E8"/>
    <w:pPr>
      <w:numPr>
        <w:numId w:val="3"/>
      </w:numPr>
    </w:pPr>
  </w:style>
  <w:style w:type="paragraph" w:styleId="Revision">
    <w:name w:val="Revision"/>
    <w:hidden/>
    <w:uiPriority w:val="99"/>
    <w:semiHidden/>
    <w:rsid w:val="00BE4636"/>
    <w:rPr>
      <w:rFonts w:cs="Calibri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rsid w:val="004A31C7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1812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22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22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22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22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812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2293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81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812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22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22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812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22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22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22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2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812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812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2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2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22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22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2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22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23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812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812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2256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2300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812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2253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1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812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22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812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570</TotalTime>
  <Pages>29</Pages>
  <Words>4121</Words>
  <Characters>23491</Characters>
  <Application>Microsoft Office Outlook</Application>
  <DocSecurity>0</DocSecurity>
  <Lines>0</Lines>
  <Paragraphs>0</Paragraphs>
  <ScaleCrop>false</ScaleCrop>
  <Company>mono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Таюрская Анастасия Александровна</dc:creator>
  <cp:keywords/>
  <dc:description/>
  <cp:lastModifiedBy>216-kizilova</cp:lastModifiedBy>
  <cp:revision>56</cp:revision>
  <cp:lastPrinted>2015-02-27T06:16:00Z</cp:lastPrinted>
  <dcterms:created xsi:type="dcterms:W3CDTF">2015-01-26T14:35:00Z</dcterms:created>
  <dcterms:modified xsi:type="dcterms:W3CDTF">2015-02-27T06:17:00Z</dcterms:modified>
</cp:coreProperties>
</file>